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Layout table"/>
      </w:tblPr>
      <w:tblGrid>
        <w:gridCol w:w="7200"/>
        <w:gridCol w:w="7200"/>
      </w:tblGrid>
      <w:tr w:rsidR="002F6E35" w14:paraId="2DB18553" w14:textId="77777777" w:rsidTr="00AB2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none" w:sz="0" w:space="0" w:color="auto"/>
            </w:tcBorders>
          </w:tcPr>
          <w:p w14:paraId="277E55A3" w14:textId="1E4D915E" w:rsidR="002F6E35" w:rsidRDefault="009035F5">
            <w:pPr>
              <w:pStyle w:val="Month"/>
            </w:pPr>
            <w:r>
              <w:fldChar w:fldCharType="begin"/>
            </w:r>
            <w:r>
              <w:instrText xml:space="preserve"> DOCVARIABLE  MonthStart \@ MMMM \* MERGEFORMAT </w:instrText>
            </w:r>
            <w:r>
              <w:fldChar w:fldCharType="separate"/>
            </w:r>
            <w:r w:rsidR="00FA62AA" w:rsidRPr="00FA62AA">
              <w:t>November</w:t>
            </w:r>
            <w:r>
              <w:fldChar w:fldCharType="end"/>
            </w:r>
          </w:p>
        </w:tc>
        <w:tc>
          <w:tcPr>
            <w:tcW w:w="2500" w:type="pct"/>
            <w:tcBorders>
              <w:bottom w:val="none" w:sz="0" w:space="0" w:color="auto"/>
            </w:tcBorders>
          </w:tcPr>
          <w:p w14:paraId="34A80AC2" w14:textId="77777777" w:rsidR="002F6E35" w:rsidRDefault="002F6E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6E35" w14:paraId="7ED1B2D9" w14:textId="77777777" w:rsidTr="00AB2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single" w:sz="18" w:space="0" w:color="FFFFFF" w:themeColor="background1"/>
            </w:tcBorders>
            <w:shd w:val="clear" w:color="auto" w:fill="244061" w:themeFill="accent1" w:themeFillShade="80"/>
          </w:tcPr>
          <w:p w14:paraId="0E549A9F" w14:textId="77777777" w:rsidR="002F6E35" w:rsidRDefault="002F6E35"/>
        </w:tc>
        <w:tc>
          <w:tcPr>
            <w:tcW w:w="2500" w:type="pct"/>
            <w:tcBorders>
              <w:bottom w:val="single" w:sz="18" w:space="0" w:color="FFFFFF" w:themeColor="background1"/>
            </w:tcBorders>
            <w:shd w:val="clear" w:color="auto" w:fill="244061" w:themeFill="accent1" w:themeFillShade="80"/>
          </w:tcPr>
          <w:p w14:paraId="5EBC7497" w14:textId="4776699E" w:rsidR="002F6E35" w:rsidRDefault="009035F5">
            <w:pPr>
              <w:pStyle w:val="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DOCVARIABLE  MonthStart \@  yyyy   \* MERGEFORMAT </w:instrText>
            </w:r>
            <w:r>
              <w:fldChar w:fldCharType="separate"/>
            </w:r>
            <w:r w:rsidR="00FA62AA">
              <w:t>2026</w:t>
            </w:r>
            <w:r>
              <w:fldChar w:fldCharType="end"/>
            </w:r>
          </w:p>
        </w:tc>
      </w:tr>
      <w:tr w:rsidR="002F6E35" w14:paraId="30298B7E" w14:textId="77777777" w:rsidTr="00AB29FA">
        <w:trPr>
          <w:trHeight w:hRule="exact"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14:paraId="4DC7218C" w14:textId="77777777" w:rsidR="002F6E35" w:rsidRDefault="002F6E35">
            <w:pPr>
              <w:pStyle w:val="Title"/>
            </w:pPr>
          </w:p>
        </w:tc>
        <w:tc>
          <w:tcPr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14:paraId="6B5ED54B" w14:textId="77777777" w:rsidR="002F6E35" w:rsidRDefault="002F6E35">
            <w:pPr>
              <w:pStyle w:val="Subtit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TableCalendar"/>
        <w:tblW w:w="5000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2054"/>
        <w:gridCol w:w="2055"/>
        <w:gridCol w:w="2055"/>
        <w:gridCol w:w="2055"/>
        <w:gridCol w:w="2055"/>
        <w:gridCol w:w="2055"/>
        <w:gridCol w:w="2055"/>
      </w:tblGrid>
      <w:tr w:rsidR="002F6E35" w14:paraId="497A1BA2" w14:textId="77777777" w:rsidTr="002F6E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1527134494"/>
            <w:placeholder>
              <w:docPart w:val="F612EEC809964F348B37D0A691FB3EE3"/>
            </w:placeholder>
            <w:temporary/>
            <w:showingPlcHdr/>
            <w15:appearance w15:val="hidden"/>
          </w:sdtPr>
          <w:sdtEndPr/>
          <w:sdtContent>
            <w:tc>
              <w:tcPr>
                <w:tcW w:w="2054" w:type="dxa"/>
              </w:tcPr>
              <w:p w14:paraId="44D93452" w14:textId="77777777" w:rsidR="002F6E35" w:rsidRDefault="009035F5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2055" w:type="dxa"/>
          </w:tcPr>
          <w:p w14:paraId="5BB8F592" w14:textId="77777777" w:rsidR="002F6E35" w:rsidRDefault="00310AB5">
            <w:pPr>
              <w:pStyle w:val="Days"/>
            </w:pPr>
            <w:sdt>
              <w:sdtPr>
                <w:id w:val="8650153"/>
                <w:placeholder>
                  <w:docPart w:val="AC419D7844794B2DAB02E7C385A3BF3E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Monday</w:t>
                </w:r>
              </w:sdtContent>
            </w:sdt>
          </w:p>
        </w:tc>
        <w:tc>
          <w:tcPr>
            <w:tcW w:w="2055" w:type="dxa"/>
          </w:tcPr>
          <w:p w14:paraId="61B1BC53" w14:textId="77777777" w:rsidR="002F6E35" w:rsidRDefault="00310AB5">
            <w:pPr>
              <w:pStyle w:val="Days"/>
            </w:pPr>
            <w:sdt>
              <w:sdtPr>
                <w:id w:val="-1517691135"/>
                <w:placeholder>
                  <w:docPart w:val="D1F65832E13240ADA614A553EAFD991D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Tuesday</w:t>
                </w:r>
              </w:sdtContent>
            </w:sdt>
          </w:p>
        </w:tc>
        <w:tc>
          <w:tcPr>
            <w:tcW w:w="2055" w:type="dxa"/>
          </w:tcPr>
          <w:p w14:paraId="7A92B7A2" w14:textId="77777777" w:rsidR="002F6E35" w:rsidRDefault="00310AB5">
            <w:pPr>
              <w:pStyle w:val="Days"/>
            </w:pPr>
            <w:sdt>
              <w:sdtPr>
                <w:id w:val="-1684429625"/>
                <w:placeholder>
                  <w:docPart w:val="F030A4409FFF46FD8A8D86783FA1B444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Wednesday</w:t>
                </w:r>
              </w:sdtContent>
            </w:sdt>
          </w:p>
        </w:tc>
        <w:tc>
          <w:tcPr>
            <w:tcW w:w="2055" w:type="dxa"/>
          </w:tcPr>
          <w:p w14:paraId="699BA8E0" w14:textId="77777777" w:rsidR="002F6E35" w:rsidRDefault="00310AB5">
            <w:pPr>
              <w:pStyle w:val="Days"/>
            </w:pPr>
            <w:sdt>
              <w:sdtPr>
                <w:id w:val="-1188375605"/>
                <w:placeholder>
                  <w:docPart w:val="DC409F8C5C7549CFB09DEC457073E222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Thursday</w:t>
                </w:r>
              </w:sdtContent>
            </w:sdt>
          </w:p>
        </w:tc>
        <w:tc>
          <w:tcPr>
            <w:tcW w:w="2055" w:type="dxa"/>
          </w:tcPr>
          <w:p w14:paraId="13AA904A" w14:textId="77777777" w:rsidR="002F6E35" w:rsidRDefault="00310AB5">
            <w:pPr>
              <w:pStyle w:val="Days"/>
            </w:pPr>
            <w:sdt>
              <w:sdtPr>
                <w:id w:val="1991825489"/>
                <w:placeholder>
                  <w:docPart w:val="CCF014905B1C4D258DB5A093B95726B4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Friday</w:t>
                </w:r>
              </w:sdtContent>
            </w:sdt>
          </w:p>
        </w:tc>
        <w:tc>
          <w:tcPr>
            <w:tcW w:w="2055" w:type="dxa"/>
          </w:tcPr>
          <w:p w14:paraId="116E247A" w14:textId="77777777" w:rsidR="002F6E35" w:rsidRDefault="00310AB5">
            <w:pPr>
              <w:pStyle w:val="Days"/>
            </w:pPr>
            <w:sdt>
              <w:sdtPr>
                <w:id w:val="115736794"/>
                <w:placeholder>
                  <w:docPart w:val="41C41DADD82D4F248993E6B58A3981C4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Saturday</w:t>
                </w:r>
              </w:sdtContent>
            </w:sdt>
          </w:p>
        </w:tc>
      </w:tr>
      <w:tr w:rsidR="002F6E35" w:rsidRPr="00091B81" w14:paraId="2B6BC20E" w14:textId="77777777" w:rsidTr="002F6E35">
        <w:tc>
          <w:tcPr>
            <w:tcW w:w="2054" w:type="dxa"/>
            <w:tcBorders>
              <w:bottom w:val="nil"/>
            </w:tcBorders>
          </w:tcPr>
          <w:p w14:paraId="6C830258" w14:textId="1B4D4DB2" w:rsidR="002F6E35" w:rsidRPr="00091B81" w:rsidRDefault="009035F5">
            <w:pPr>
              <w:pStyle w:val="Dates"/>
              <w:rPr>
                <w:sz w:val="24"/>
                <w:szCs w:val="20"/>
              </w:rPr>
            </w:pP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IF </w:instrText>
            </w: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DocVariable MonthStart \@ dddd </w:instrText>
            </w:r>
            <w:r w:rsidRPr="00091B81">
              <w:rPr>
                <w:sz w:val="24"/>
                <w:szCs w:val="20"/>
              </w:rPr>
              <w:fldChar w:fldCharType="separate"/>
            </w:r>
            <w:r w:rsidR="00FA62AA">
              <w:rPr>
                <w:sz w:val="24"/>
                <w:szCs w:val="20"/>
              </w:rPr>
              <w:instrText>Sunday</w:instrText>
            </w:r>
            <w:r w:rsidRPr="00091B81">
              <w:rPr>
                <w:sz w:val="24"/>
                <w:szCs w:val="20"/>
              </w:rPr>
              <w:fldChar w:fldCharType="end"/>
            </w:r>
            <w:r w:rsidRPr="00091B81">
              <w:rPr>
                <w:sz w:val="24"/>
                <w:szCs w:val="20"/>
              </w:rPr>
              <w:instrText xml:space="preserve"> = "Sunday" 1 ""</w:instrText>
            </w:r>
            <w:r w:rsidR="00FA62AA">
              <w:rPr>
                <w:sz w:val="24"/>
                <w:szCs w:val="20"/>
              </w:rPr>
              <w:fldChar w:fldCharType="separate"/>
            </w:r>
            <w:r w:rsidR="00FA62AA" w:rsidRPr="00091B81">
              <w:rPr>
                <w:noProof/>
                <w:sz w:val="24"/>
                <w:szCs w:val="20"/>
              </w:rPr>
              <w:t>1</w:t>
            </w:r>
            <w:r w:rsidRPr="00091B81">
              <w:rPr>
                <w:sz w:val="24"/>
                <w:szCs w:val="20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78FDEAC4" w14:textId="59AC22D2" w:rsidR="002F6E35" w:rsidRPr="00091B81" w:rsidRDefault="009035F5">
            <w:pPr>
              <w:pStyle w:val="Dates"/>
              <w:rPr>
                <w:sz w:val="24"/>
                <w:szCs w:val="20"/>
              </w:rPr>
            </w:pP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IF </w:instrText>
            </w: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DocVariable MonthStart \@ dddd </w:instrText>
            </w:r>
            <w:r w:rsidRPr="00091B81">
              <w:rPr>
                <w:sz w:val="24"/>
                <w:szCs w:val="20"/>
              </w:rPr>
              <w:fldChar w:fldCharType="separate"/>
            </w:r>
            <w:r w:rsidR="00FA62AA">
              <w:rPr>
                <w:sz w:val="24"/>
                <w:szCs w:val="20"/>
              </w:rPr>
              <w:instrText>Sunday</w:instrText>
            </w:r>
            <w:r w:rsidRPr="00091B81">
              <w:rPr>
                <w:sz w:val="24"/>
                <w:szCs w:val="20"/>
              </w:rPr>
              <w:fldChar w:fldCharType="end"/>
            </w:r>
            <w:r w:rsidRPr="00091B81">
              <w:rPr>
                <w:sz w:val="24"/>
                <w:szCs w:val="20"/>
              </w:rPr>
              <w:instrText xml:space="preserve"> = "Monday" 1 </w:instrText>
            </w: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IF </w:instrText>
            </w: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=A2 </w:instrText>
            </w:r>
            <w:r w:rsidRPr="00091B81">
              <w:rPr>
                <w:sz w:val="24"/>
                <w:szCs w:val="20"/>
              </w:rPr>
              <w:fldChar w:fldCharType="separate"/>
            </w:r>
            <w:r w:rsidR="00FA62AA">
              <w:rPr>
                <w:noProof/>
                <w:sz w:val="24"/>
                <w:szCs w:val="20"/>
              </w:rPr>
              <w:instrText>1</w:instrText>
            </w:r>
            <w:r w:rsidRPr="00091B81">
              <w:rPr>
                <w:sz w:val="24"/>
                <w:szCs w:val="20"/>
              </w:rPr>
              <w:fldChar w:fldCharType="end"/>
            </w:r>
            <w:r w:rsidRPr="00091B81">
              <w:rPr>
                <w:sz w:val="24"/>
                <w:szCs w:val="20"/>
              </w:rPr>
              <w:instrText xml:space="preserve"> &lt;&gt; 0 </w:instrText>
            </w: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=A2+1 </w:instrText>
            </w:r>
            <w:r w:rsidRPr="00091B81">
              <w:rPr>
                <w:sz w:val="24"/>
                <w:szCs w:val="20"/>
              </w:rPr>
              <w:fldChar w:fldCharType="separate"/>
            </w:r>
            <w:r w:rsidR="00FA62AA">
              <w:rPr>
                <w:noProof/>
                <w:sz w:val="24"/>
                <w:szCs w:val="20"/>
              </w:rPr>
              <w:instrText>2</w:instrText>
            </w:r>
            <w:r w:rsidRPr="00091B81">
              <w:rPr>
                <w:sz w:val="24"/>
                <w:szCs w:val="20"/>
              </w:rPr>
              <w:fldChar w:fldCharType="end"/>
            </w:r>
            <w:r w:rsidRPr="00091B81">
              <w:rPr>
                <w:sz w:val="24"/>
                <w:szCs w:val="20"/>
              </w:rPr>
              <w:instrText xml:space="preserve"> "" </w:instrText>
            </w:r>
            <w:r w:rsidR="00FA62AA">
              <w:rPr>
                <w:sz w:val="24"/>
                <w:szCs w:val="20"/>
              </w:rPr>
              <w:fldChar w:fldCharType="separate"/>
            </w:r>
            <w:r w:rsidR="00FA62AA">
              <w:rPr>
                <w:noProof/>
                <w:sz w:val="24"/>
                <w:szCs w:val="20"/>
              </w:rPr>
              <w:instrText>2</w:instrText>
            </w:r>
            <w:r w:rsidRPr="00091B81">
              <w:rPr>
                <w:sz w:val="24"/>
                <w:szCs w:val="20"/>
              </w:rPr>
              <w:fldChar w:fldCharType="end"/>
            </w:r>
            <w:r w:rsidR="00FA62AA">
              <w:rPr>
                <w:sz w:val="24"/>
                <w:szCs w:val="20"/>
              </w:rPr>
              <w:fldChar w:fldCharType="separate"/>
            </w:r>
            <w:r w:rsidR="00FA62AA">
              <w:rPr>
                <w:noProof/>
                <w:sz w:val="24"/>
                <w:szCs w:val="20"/>
              </w:rPr>
              <w:t>2</w:t>
            </w:r>
            <w:r w:rsidRPr="00091B81">
              <w:rPr>
                <w:sz w:val="24"/>
                <w:szCs w:val="20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40246AB2" w14:textId="05756134" w:rsidR="002F6E35" w:rsidRPr="00A42F0A" w:rsidRDefault="009035F5">
            <w:pPr>
              <w:pStyle w:val="Dates"/>
              <w:rPr>
                <w:sz w:val="32"/>
                <w:szCs w:val="24"/>
              </w:rPr>
            </w:pP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DocVariable MonthStart \@ dddd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sz w:val="32"/>
                <w:szCs w:val="24"/>
              </w:rPr>
              <w:instrText>Sunday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= "Tuesday" 1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=B2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instrText>2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&lt;&gt; 0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=B2+1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instrText>3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"" </w:instrText>
            </w:r>
            <w:r w:rsidR="00FA62A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instrText>3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t>3</w:t>
            </w:r>
            <w:r w:rsidRPr="00A42F0A">
              <w:rPr>
                <w:sz w:val="32"/>
                <w:szCs w:val="24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501E147E" w14:textId="0AF9BBE7" w:rsidR="002F6E35" w:rsidRPr="00A42F0A" w:rsidRDefault="009035F5">
            <w:pPr>
              <w:pStyle w:val="Dates"/>
              <w:rPr>
                <w:sz w:val="32"/>
                <w:szCs w:val="24"/>
              </w:rPr>
            </w:pP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DocVariable MonthStart \@ dddd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sz w:val="32"/>
                <w:szCs w:val="24"/>
              </w:rPr>
              <w:instrText>Sunday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= "Wednesday" 1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=C2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instrText>3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&lt;&gt; 0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=C2+1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instrText>4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""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instrText>4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t>4</w:t>
            </w:r>
            <w:r w:rsidRPr="00A42F0A">
              <w:rPr>
                <w:sz w:val="32"/>
                <w:szCs w:val="24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2D04F9D8" w14:textId="59C28EC0" w:rsidR="002F6E35" w:rsidRPr="00A42F0A" w:rsidRDefault="009035F5">
            <w:pPr>
              <w:pStyle w:val="Dates"/>
              <w:rPr>
                <w:sz w:val="32"/>
                <w:szCs w:val="24"/>
              </w:rPr>
            </w:pP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DocVariable MonthStart \@ dddd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sz w:val="32"/>
                <w:szCs w:val="24"/>
              </w:rPr>
              <w:instrText>Sunday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= "Thursday" 1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=D2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instrText>4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&lt;&gt; 0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=D2+1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instrText>5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""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instrText>5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t>5</w:t>
            </w:r>
            <w:r w:rsidRPr="00A42F0A">
              <w:rPr>
                <w:sz w:val="32"/>
                <w:szCs w:val="24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32F1A5AB" w14:textId="5029948D" w:rsidR="002F6E35" w:rsidRPr="00A42F0A" w:rsidRDefault="009035F5">
            <w:pPr>
              <w:pStyle w:val="Dates"/>
              <w:rPr>
                <w:sz w:val="32"/>
                <w:szCs w:val="24"/>
              </w:rPr>
            </w:pP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DocVariable MonthStart \@ dddd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sz w:val="32"/>
                <w:szCs w:val="24"/>
              </w:rPr>
              <w:instrText>Sunday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= "Friday" 1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=E2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instrText>5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&lt;&gt; 0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=E2+1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instrText>6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""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instrText>6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t>6</w:t>
            </w:r>
            <w:r w:rsidRPr="00A42F0A">
              <w:rPr>
                <w:sz w:val="32"/>
                <w:szCs w:val="24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7B6D4E8F" w14:textId="6D489741" w:rsidR="002F6E35" w:rsidRPr="00A42F0A" w:rsidRDefault="009035F5">
            <w:pPr>
              <w:pStyle w:val="Dates"/>
              <w:rPr>
                <w:sz w:val="32"/>
                <w:szCs w:val="24"/>
              </w:rPr>
            </w:pP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DocVariable MonthStart \@ dddd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sz w:val="32"/>
                <w:szCs w:val="24"/>
              </w:rPr>
              <w:instrText>Sunday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= "Saturday" 1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=F2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instrText>6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&lt;&gt; 0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=F2+1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instrText>7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""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instrText>7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fldChar w:fldCharType="separate"/>
            </w:r>
            <w:r w:rsidR="00FA62AA">
              <w:rPr>
                <w:noProof/>
                <w:sz w:val="32"/>
                <w:szCs w:val="24"/>
              </w:rPr>
              <w:t>7</w:t>
            </w:r>
            <w:r w:rsidRPr="00A42F0A">
              <w:rPr>
                <w:sz w:val="32"/>
                <w:szCs w:val="24"/>
              </w:rPr>
              <w:fldChar w:fldCharType="end"/>
            </w:r>
          </w:p>
        </w:tc>
      </w:tr>
      <w:tr w:rsidR="008A2467" w:rsidRPr="00A41195" w14:paraId="240DFD6E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60006189" w14:textId="0496C396" w:rsidR="008A2467" w:rsidRPr="00091B81" w:rsidRDefault="00FA62AA" w:rsidP="008A2467">
            <w:pPr>
              <w:rPr>
                <w:b/>
                <w:bCs/>
                <w:i/>
                <w:iCs/>
                <w:sz w:val="24"/>
                <w:szCs w:val="20"/>
              </w:rPr>
            </w:pPr>
            <w:r>
              <w:rPr>
                <w:b/>
                <w:bCs/>
                <w:i/>
                <w:iCs/>
                <w:sz w:val="24"/>
                <w:szCs w:val="20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9AAA56E" w14:textId="2DA861CC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4"/>
                <w:szCs w:val="20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2992C93" w14:textId="1FA8994E" w:rsidR="008A2467" w:rsidRPr="00A41195" w:rsidRDefault="00FA62AA" w:rsidP="008A2467">
            <w:pPr>
              <w:rPr>
                <w:b/>
                <w:b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94FE568" w14:textId="0598CD15" w:rsidR="008A2467" w:rsidRPr="00A41195" w:rsidRDefault="00FA62AA" w:rsidP="008A2467">
            <w:pPr>
              <w:rPr>
                <w:b/>
                <w:b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 xml:space="preserve">7am-4pm 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920B71A" w14:textId="1548B02E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71D1EB6" w14:textId="36E3D08C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33003C9" w14:textId="5A390450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4"/>
                <w:szCs w:val="20"/>
              </w:rPr>
              <w:t>Closed</w:t>
            </w:r>
          </w:p>
        </w:tc>
      </w:tr>
      <w:tr w:rsidR="008A2467" w:rsidRPr="00A41195" w14:paraId="367B8B85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47C01C68" w14:textId="5E9D96C6" w:rsidR="008A2467" w:rsidRPr="00091B81" w:rsidRDefault="008A2467" w:rsidP="008A2467">
            <w:pPr>
              <w:pStyle w:val="Dates"/>
              <w:rPr>
                <w:b/>
                <w:bCs/>
                <w:i/>
                <w:iCs/>
                <w:sz w:val="24"/>
                <w:szCs w:val="20"/>
              </w:rPr>
            </w:pPr>
            <w:r w:rsidRPr="00091B81">
              <w:rPr>
                <w:b/>
                <w:bCs/>
                <w:i/>
                <w:iCs/>
                <w:sz w:val="24"/>
                <w:szCs w:val="20"/>
              </w:rPr>
              <w:fldChar w:fldCharType="begin"/>
            </w:r>
            <w:r w:rsidRPr="00091B81">
              <w:rPr>
                <w:b/>
                <w:bCs/>
                <w:i/>
                <w:iCs/>
                <w:sz w:val="24"/>
                <w:szCs w:val="20"/>
              </w:rPr>
              <w:instrText xml:space="preserve"> =G2+1 </w:instrText>
            </w:r>
            <w:r w:rsidRPr="00091B81">
              <w:rPr>
                <w:b/>
                <w:bCs/>
                <w:i/>
                <w:iCs/>
                <w:sz w:val="24"/>
                <w:szCs w:val="20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4"/>
                <w:szCs w:val="20"/>
              </w:rPr>
              <w:t>8</w:t>
            </w:r>
            <w:r w:rsidRPr="00091B81">
              <w:rPr>
                <w:b/>
                <w:bCs/>
                <w:i/>
                <w:iCs/>
                <w:sz w:val="24"/>
                <w:szCs w:val="20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00EAB82" w14:textId="5970D916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=A4+1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9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DD65904" w14:textId="4568F9C9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=B4+1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10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321D088" w14:textId="204D88EF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=C4+1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11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349E8B2" w14:textId="430AE6F6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=D4+1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12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570AEBB" w14:textId="276B6B43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=E4+1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13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EEC335F" w14:textId="6D5EFB38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=F4+1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14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</w:tr>
      <w:tr w:rsidR="008A2467" w:rsidRPr="00A41195" w14:paraId="55439E6E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3CA43626" w14:textId="5204E38F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4"/>
                <w:szCs w:val="20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2BE1890" w14:textId="7BF79166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1C10E19" w14:textId="34779680" w:rsidR="008A2467" w:rsidRPr="00A41195" w:rsidRDefault="00FA62AA" w:rsidP="008A2467">
            <w:pPr>
              <w:rPr>
                <w:b/>
                <w:b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646C15A" w14:textId="77134C82" w:rsidR="008A2467" w:rsidRPr="00A41195" w:rsidRDefault="00FA62AA" w:rsidP="008A2467">
            <w:pPr>
              <w:rPr>
                <w:b/>
                <w:b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3749C99" w14:textId="44EDCD47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BA859A4" w14:textId="333C26AA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4"/>
                <w:szCs w:val="20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483F466" w14:textId="709A2CEB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4"/>
                <w:szCs w:val="20"/>
              </w:rPr>
              <w:t>Closed</w:t>
            </w:r>
          </w:p>
        </w:tc>
      </w:tr>
      <w:tr w:rsidR="008A2467" w:rsidRPr="00A41195" w14:paraId="3A24579E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1E21D6B4" w14:textId="5FA775F3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=G4+1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15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3366AB8" w14:textId="57A22B41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=A6+1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16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9A8D895" w14:textId="69121A59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=B6+1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17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D898766" w14:textId="19923E7C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=C6+1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18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01C2188" w14:textId="6BC60E4F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=D6+1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19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23F3134" w14:textId="6A5A7C7A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=E6+1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20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D4F66B8" w14:textId="67CC03A4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=F6+1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21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</w:tr>
      <w:tr w:rsidR="008A2467" w:rsidRPr="00A41195" w14:paraId="14855AF9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1F4219C6" w14:textId="6A4453D8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4"/>
                <w:szCs w:val="20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5E37E72" w14:textId="772A0C9C" w:rsidR="008A2467" w:rsidRPr="00A41195" w:rsidRDefault="00FA62AA" w:rsidP="008A2467">
            <w:pPr>
              <w:rPr>
                <w:b/>
                <w:b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4"/>
                <w:szCs w:val="20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376BA20" w14:textId="4C8DFEB0" w:rsidR="008A2467" w:rsidRPr="00A41195" w:rsidRDefault="00FA62AA" w:rsidP="008A2467">
            <w:pPr>
              <w:rPr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CCF27E1" w14:textId="5F78B2C8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239BCCD" w14:textId="56ADC951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C0CEB0D" w14:textId="43934438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6A21ED4" w14:textId="010D243C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4"/>
                <w:szCs w:val="20"/>
              </w:rPr>
              <w:t>Closed</w:t>
            </w:r>
          </w:p>
        </w:tc>
      </w:tr>
      <w:tr w:rsidR="008A2467" w:rsidRPr="00A41195" w14:paraId="0065513F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5AFFBF86" w14:textId="6398C864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=G6+1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22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06352F2" w14:textId="4E48D581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=A8+1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23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D71CA89" w14:textId="674D1955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=B8+1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24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1739B39" w14:textId="7078A3B3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=C8+1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25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B16AF0D" w14:textId="5B6A6826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=D8+1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26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0465B4A" w14:textId="202DC33A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=E8+1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27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5629105B" w14:textId="29D20DF4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=F8+1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FA62AA">
              <w:rPr>
                <w:b/>
                <w:bCs/>
                <w:i/>
                <w:iCs/>
                <w:noProof/>
                <w:sz w:val="28"/>
                <w:szCs w:val="22"/>
              </w:rPr>
              <w:t>28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</w:tr>
      <w:tr w:rsidR="008A2467" w:rsidRPr="00A41195" w14:paraId="0E566F63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49EA9DBA" w14:textId="1AC808E4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4"/>
                <w:szCs w:val="20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8B1B91F" w14:textId="57A32AB4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517A63D" w14:textId="285C3288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751530B" w14:textId="70F8018C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</w:t>
            </w:r>
            <w:r>
              <w:rPr>
                <w:b/>
                <w:bCs/>
                <w:sz w:val="28"/>
                <w:szCs w:val="22"/>
              </w:rPr>
              <w:t>1</w:t>
            </w:r>
            <w:r>
              <w:rPr>
                <w:b/>
                <w:bCs/>
                <w:sz w:val="28"/>
                <w:szCs w:val="22"/>
              </w:rPr>
              <w:t>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5EBA183" w14:textId="3BB4A5E3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4"/>
                <w:szCs w:val="20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BA01A99" w14:textId="56DBF0BA" w:rsidR="008A2467" w:rsidRPr="00A41195" w:rsidRDefault="00FA62AA" w:rsidP="008A2467">
            <w:pPr>
              <w:rPr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4"/>
                <w:szCs w:val="20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8292AA8" w14:textId="1551BE53" w:rsidR="008A2467" w:rsidRPr="00A41195" w:rsidRDefault="00FA62A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4"/>
                <w:szCs w:val="20"/>
              </w:rPr>
              <w:t>Closed</w:t>
            </w:r>
          </w:p>
        </w:tc>
      </w:tr>
      <w:tr w:rsidR="008A2467" w:rsidRPr="00A41195" w14:paraId="0E18D37F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24FBE236" w14:textId="3BB57229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=G8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noProof/>
                <w:sz w:val="28"/>
                <w:szCs w:val="22"/>
              </w:rPr>
              <w:instrText>28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=G8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noProof/>
                <w:sz w:val="28"/>
                <w:szCs w:val="22"/>
              </w:rPr>
              <w:instrText>28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=G8+1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noProof/>
                <w:sz w:val="28"/>
                <w:szCs w:val="22"/>
              </w:rPr>
              <w:t>29</w:t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E2202C3" w14:textId="58649E2C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=A10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=A10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=A10+1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noProof/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noProof/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noProof/>
                <w:sz w:val="28"/>
                <w:szCs w:val="22"/>
              </w:rPr>
              <w:t>30</w:t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9D0E82E" w14:textId="3B29894F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=B10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noProof/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=B10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noProof/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=B10+1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E67F192" w14:textId="7AC5B4C4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=C10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noProof/>
                <w:sz w:val="28"/>
                <w:szCs w:val="22"/>
              </w:rPr>
              <w:instrText>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=C10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=C10+1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4AB451C" w14:textId="388C3812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=D10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noProof/>
                <w:sz w:val="28"/>
                <w:szCs w:val="22"/>
              </w:rPr>
              <w:instrText>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=D10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=D10+1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noProof/>
                <w:sz w:val="28"/>
                <w:szCs w:val="22"/>
              </w:rPr>
              <w:instrText>27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986F932" w14:textId="4A4CE0B9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=E10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noProof/>
                <w:sz w:val="28"/>
                <w:szCs w:val="22"/>
              </w:rPr>
              <w:instrText>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=E10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noProof/>
                <w:sz w:val="28"/>
                <w:szCs w:val="22"/>
              </w:rPr>
              <w:instrText>27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sz w:val="28"/>
                <w:szCs w:val="22"/>
              </w:rPr>
              <w:instrText>31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=E10+1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noProof/>
                <w:sz w:val="28"/>
                <w:szCs w:val="22"/>
              </w:rPr>
              <w:instrText>28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noProof/>
                <w:sz w:val="28"/>
                <w:szCs w:val="22"/>
              </w:rPr>
              <w:instrText>28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A12CB95" w14:textId="26294E27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=F10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FA62AA">
              <w:rPr>
                <w:noProof/>
                <w:sz w:val="28"/>
                <w:szCs w:val="22"/>
              </w:rPr>
              <w:instrText>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=F10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noProof/>
                <w:sz w:val="28"/>
                <w:szCs w:val="22"/>
              </w:rPr>
              <w:instrText>28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sz w:val="28"/>
                <w:szCs w:val="22"/>
              </w:rPr>
              <w:instrText>31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=F10+1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</w:tr>
      <w:tr w:rsidR="008A2467" w:rsidRPr="00A41195" w14:paraId="627FD921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697663BC" w14:textId="68A31C3A" w:rsidR="008A2467" w:rsidRPr="00A41195" w:rsidRDefault="00FA62AA" w:rsidP="008A2467">
            <w:pPr>
              <w:rPr>
                <w:sz w:val="28"/>
                <w:szCs w:val="22"/>
              </w:rPr>
            </w:pPr>
            <w:r>
              <w:rPr>
                <w:b/>
                <w:bCs/>
                <w:i/>
                <w:iCs/>
                <w:sz w:val="24"/>
                <w:szCs w:val="20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DDD10C3" w14:textId="7A6418AC" w:rsidR="008A2467" w:rsidRPr="00A41195" w:rsidRDefault="00FA62AA" w:rsidP="008A2467">
            <w:pPr>
              <w:rPr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4D91781" w14:textId="60F5E9B8" w:rsidR="008A2467" w:rsidRPr="00A41195" w:rsidRDefault="008A2467" w:rsidP="008A2467">
            <w:pPr>
              <w:rPr>
                <w:sz w:val="28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76783B5" w14:textId="5514150E" w:rsidR="008A2467" w:rsidRPr="00A41195" w:rsidRDefault="008A2467" w:rsidP="008A2467">
            <w:pPr>
              <w:rPr>
                <w:sz w:val="28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9349A69" w14:textId="33300648" w:rsidR="00435897" w:rsidRPr="00A41195" w:rsidRDefault="00435897" w:rsidP="008A2467">
            <w:pPr>
              <w:rPr>
                <w:sz w:val="28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21477F4" w14:textId="546DCF5F" w:rsidR="008A2467" w:rsidRPr="00A41195" w:rsidRDefault="008A2467" w:rsidP="008A2467">
            <w:pPr>
              <w:rPr>
                <w:sz w:val="28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64A7BE5" w14:textId="13B959D7" w:rsidR="008A2467" w:rsidRPr="00A41195" w:rsidRDefault="008A2467" w:rsidP="008A2467">
            <w:pPr>
              <w:rPr>
                <w:sz w:val="28"/>
                <w:szCs w:val="22"/>
              </w:rPr>
            </w:pPr>
          </w:p>
        </w:tc>
      </w:tr>
      <w:tr w:rsidR="008A2467" w14:paraId="60D6DDE1" w14:textId="77777777" w:rsidTr="00091B81">
        <w:trPr>
          <w:trHeight w:val="65"/>
        </w:trPr>
        <w:tc>
          <w:tcPr>
            <w:tcW w:w="2054" w:type="dxa"/>
            <w:tcBorders>
              <w:top w:val="single" w:sz="6" w:space="0" w:color="BFBFBF" w:themeColor="background1" w:themeShade="BF"/>
            </w:tcBorders>
          </w:tcPr>
          <w:p w14:paraId="5DB9B821" w14:textId="5B193534" w:rsidR="008A2467" w:rsidRDefault="008A2467" w:rsidP="008A2467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=G10</w:instrText>
            </w:r>
            <w:r>
              <w:fldChar w:fldCharType="separate"/>
            </w:r>
            <w:r w:rsidR="00FA62AA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=G10 </w:instrText>
            </w:r>
            <w:r>
              <w:fldChar w:fldCharType="separate"/>
            </w:r>
            <w:r w:rsidR="00882ED3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882ED3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=G10+1 </w:instrText>
            </w:r>
            <w:r>
              <w:fldChar w:fldCharType="separate"/>
            </w:r>
            <w:r w:rsidR="00882ED3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882ED3"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38D9AE78" w14:textId="7D2EA40C" w:rsidR="008A2467" w:rsidRDefault="008A2467" w:rsidP="008A2467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 w:rsidR="00FA62AA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 w:rsidR="00882ED3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882ED3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 w:rsidR="00882ED3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882ED3"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1206FB54" w14:textId="77777777" w:rsidR="008A2467" w:rsidRDefault="008A2467" w:rsidP="008A2467">
            <w:pPr>
              <w:pStyle w:val="Dates"/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30E46ECD" w14:textId="77777777" w:rsidR="008A2467" w:rsidRDefault="008A2467" w:rsidP="008A2467">
            <w:pPr>
              <w:pStyle w:val="Dates"/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467B8B89" w14:textId="77777777" w:rsidR="008A2467" w:rsidRDefault="008A2467" w:rsidP="008A2467">
            <w:pPr>
              <w:pStyle w:val="Dates"/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0CA4D12D" w14:textId="77777777" w:rsidR="008A2467" w:rsidRDefault="008A2467" w:rsidP="008A2467">
            <w:pPr>
              <w:pStyle w:val="Dates"/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29F96CFD" w14:textId="77777777" w:rsidR="008A2467" w:rsidRDefault="008A2467" w:rsidP="008A2467">
            <w:pPr>
              <w:pStyle w:val="Dates"/>
            </w:pPr>
          </w:p>
        </w:tc>
      </w:tr>
      <w:tr w:rsidR="008A2467" w14:paraId="62C5DF8E" w14:textId="77777777" w:rsidTr="002F6E35">
        <w:trPr>
          <w:trHeight w:hRule="exact" w:val="907"/>
        </w:trPr>
        <w:tc>
          <w:tcPr>
            <w:tcW w:w="2054" w:type="dxa"/>
          </w:tcPr>
          <w:p w14:paraId="2E0AF4E1" w14:textId="48B836EA" w:rsidR="008A2467" w:rsidRDefault="008A2467" w:rsidP="008A2467"/>
        </w:tc>
        <w:tc>
          <w:tcPr>
            <w:tcW w:w="2055" w:type="dxa"/>
          </w:tcPr>
          <w:p w14:paraId="7561240B" w14:textId="5E1F967B" w:rsidR="008A2467" w:rsidRDefault="008A2467" w:rsidP="008A2467"/>
        </w:tc>
        <w:tc>
          <w:tcPr>
            <w:tcW w:w="2055" w:type="dxa"/>
          </w:tcPr>
          <w:p w14:paraId="2AB09EB4" w14:textId="77777777" w:rsidR="008A2467" w:rsidRDefault="008A2467" w:rsidP="008A2467"/>
        </w:tc>
        <w:tc>
          <w:tcPr>
            <w:tcW w:w="2055" w:type="dxa"/>
          </w:tcPr>
          <w:p w14:paraId="54C517A9" w14:textId="77777777" w:rsidR="008A2467" w:rsidRDefault="008A2467" w:rsidP="008A2467"/>
        </w:tc>
        <w:tc>
          <w:tcPr>
            <w:tcW w:w="2055" w:type="dxa"/>
          </w:tcPr>
          <w:p w14:paraId="2829980C" w14:textId="77777777" w:rsidR="008A2467" w:rsidRDefault="008A2467" w:rsidP="008A2467"/>
        </w:tc>
        <w:tc>
          <w:tcPr>
            <w:tcW w:w="2055" w:type="dxa"/>
          </w:tcPr>
          <w:p w14:paraId="5EBABC2E" w14:textId="77777777" w:rsidR="008A2467" w:rsidRDefault="008A2467" w:rsidP="008A2467"/>
        </w:tc>
        <w:tc>
          <w:tcPr>
            <w:tcW w:w="2055" w:type="dxa"/>
          </w:tcPr>
          <w:p w14:paraId="3CD216EA" w14:textId="77777777" w:rsidR="008A2467" w:rsidRDefault="008A2467" w:rsidP="008A2467"/>
        </w:tc>
      </w:tr>
    </w:tbl>
    <w:p w14:paraId="5C1E2E8A" w14:textId="77777777" w:rsidR="002F6E35" w:rsidRDefault="002F6E35"/>
    <w:sectPr w:rsidR="002F6E3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91477" w14:textId="77777777" w:rsidR="00310AB5" w:rsidRDefault="00310AB5">
      <w:pPr>
        <w:spacing w:before="0" w:after="0"/>
      </w:pPr>
      <w:r>
        <w:separator/>
      </w:r>
    </w:p>
  </w:endnote>
  <w:endnote w:type="continuationSeparator" w:id="0">
    <w:p w14:paraId="2145C908" w14:textId="77777777" w:rsidR="00310AB5" w:rsidRDefault="00310AB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0EB18" w14:textId="77777777" w:rsidR="00310AB5" w:rsidRDefault="00310AB5">
      <w:pPr>
        <w:spacing w:before="0" w:after="0"/>
      </w:pPr>
      <w:r>
        <w:separator/>
      </w:r>
    </w:p>
  </w:footnote>
  <w:footnote w:type="continuationSeparator" w:id="0">
    <w:p w14:paraId="281DCE31" w14:textId="77777777" w:rsidR="00310AB5" w:rsidRDefault="00310AB5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5665936">
    <w:abstractNumId w:val="9"/>
  </w:num>
  <w:num w:numId="2" w16cid:durableId="680932507">
    <w:abstractNumId w:val="7"/>
  </w:num>
  <w:num w:numId="3" w16cid:durableId="1121267768">
    <w:abstractNumId w:val="6"/>
  </w:num>
  <w:num w:numId="4" w16cid:durableId="474491542">
    <w:abstractNumId w:val="5"/>
  </w:num>
  <w:num w:numId="5" w16cid:durableId="770053426">
    <w:abstractNumId w:val="4"/>
  </w:num>
  <w:num w:numId="6" w16cid:durableId="2011104398">
    <w:abstractNumId w:val="8"/>
  </w:num>
  <w:num w:numId="7" w16cid:durableId="1822305939">
    <w:abstractNumId w:val="3"/>
  </w:num>
  <w:num w:numId="8" w16cid:durableId="769206805">
    <w:abstractNumId w:val="2"/>
  </w:num>
  <w:num w:numId="9" w16cid:durableId="1850026934">
    <w:abstractNumId w:val="1"/>
  </w:num>
  <w:num w:numId="10" w16cid:durableId="1970891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1/30/2026"/>
    <w:docVar w:name="MonthStart" w:val="11/1/2026"/>
    <w:docVar w:name="ShowDynamicGuides" w:val="1"/>
    <w:docVar w:name="ShowMarginGuides" w:val="0"/>
    <w:docVar w:name="ShowOutlines" w:val="0"/>
    <w:docVar w:name="ShowStaticGuides" w:val="0"/>
  </w:docVars>
  <w:rsids>
    <w:rsidRoot w:val="008006D3"/>
    <w:rsid w:val="0003091D"/>
    <w:rsid w:val="00056814"/>
    <w:rsid w:val="0006779F"/>
    <w:rsid w:val="00075B2E"/>
    <w:rsid w:val="00091B81"/>
    <w:rsid w:val="000A20FE"/>
    <w:rsid w:val="000F19FB"/>
    <w:rsid w:val="000F5A34"/>
    <w:rsid w:val="0011772B"/>
    <w:rsid w:val="00121826"/>
    <w:rsid w:val="00137363"/>
    <w:rsid w:val="00166F34"/>
    <w:rsid w:val="001A3A8D"/>
    <w:rsid w:val="001C5DC3"/>
    <w:rsid w:val="00201D31"/>
    <w:rsid w:val="0027720C"/>
    <w:rsid w:val="002800A5"/>
    <w:rsid w:val="002F6E35"/>
    <w:rsid w:val="00310AB5"/>
    <w:rsid w:val="00346163"/>
    <w:rsid w:val="00354F54"/>
    <w:rsid w:val="003D7DDA"/>
    <w:rsid w:val="00406C2A"/>
    <w:rsid w:val="00435897"/>
    <w:rsid w:val="00454FED"/>
    <w:rsid w:val="0048093E"/>
    <w:rsid w:val="004C5B17"/>
    <w:rsid w:val="005562FE"/>
    <w:rsid w:val="00557989"/>
    <w:rsid w:val="005F6C71"/>
    <w:rsid w:val="00666E85"/>
    <w:rsid w:val="006B11C7"/>
    <w:rsid w:val="007564A4"/>
    <w:rsid w:val="007777B1"/>
    <w:rsid w:val="007A49F2"/>
    <w:rsid w:val="008006D3"/>
    <w:rsid w:val="00874C9A"/>
    <w:rsid w:val="00882ED3"/>
    <w:rsid w:val="00893A97"/>
    <w:rsid w:val="008A2467"/>
    <w:rsid w:val="009035F5"/>
    <w:rsid w:val="00944085"/>
    <w:rsid w:val="00946A27"/>
    <w:rsid w:val="009A0FFF"/>
    <w:rsid w:val="00A24453"/>
    <w:rsid w:val="00A41195"/>
    <w:rsid w:val="00A42F0A"/>
    <w:rsid w:val="00A4654E"/>
    <w:rsid w:val="00A73BBF"/>
    <w:rsid w:val="00A77A1B"/>
    <w:rsid w:val="00A8641D"/>
    <w:rsid w:val="00AB29FA"/>
    <w:rsid w:val="00B70858"/>
    <w:rsid w:val="00B71FD7"/>
    <w:rsid w:val="00B8151A"/>
    <w:rsid w:val="00B85C50"/>
    <w:rsid w:val="00B9663E"/>
    <w:rsid w:val="00BC06D9"/>
    <w:rsid w:val="00C11D39"/>
    <w:rsid w:val="00C71D73"/>
    <w:rsid w:val="00C7735D"/>
    <w:rsid w:val="00CB1C1C"/>
    <w:rsid w:val="00D17693"/>
    <w:rsid w:val="00DC03E9"/>
    <w:rsid w:val="00DE6C1E"/>
    <w:rsid w:val="00DF051F"/>
    <w:rsid w:val="00DF32DE"/>
    <w:rsid w:val="00E02644"/>
    <w:rsid w:val="00E54E11"/>
    <w:rsid w:val="00EA1691"/>
    <w:rsid w:val="00EB320B"/>
    <w:rsid w:val="00F4163E"/>
    <w:rsid w:val="00FA21CA"/>
    <w:rsid w:val="00FA62AA"/>
    <w:rsid w:val="00FF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4F846B"/>
  <w15:docId w15:val="{0C59873B-64C5-4B9D-83E6-E467B9F4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1C7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qFormat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4F81BD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44061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ception2\AppData\Roaming\Microsoft\Templates\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612EEC809964F348B37D0A691FB3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14E8A-6AC8-4E4C-B2EE-72D662993FA9}"/>
      </w:docPartPr>
      <w:docPartBody>
        <w:p w:rsidR="00377C76" w:rsidRDefault="00377C76">
          <w:pPr>
            <w:pStyle w:val="F612EEC809964F348B37D0A691FB3EE3"/>
          </w:pPr>
          <w:r>
            <w:t>Sunday</w:t>
          </w:r>
        </w:p>
      </w:docPartBody>
    </w:docPart>
    <w:docPart>
      <w:docPartPr>
        <w:name w:val="AC419D7844794B2DAB02E7C385A3B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624C9-6FDD-43BC-B9B2-C2953DBAE63C}"/>
      </w:docPartPr>
      <w:docPartBody>
        <w:p w:rsidR="00377C76" w:rsidRDefault="00377C76">
          <w:pPr>
            <w:pStyle w:val="AC419D7844794B2DAB02E7C385A3BF3E"/>
          </w:pPr>
          <w:r>
            <w:t>Monday</w:t>
          </w:r>
        </w:p>
      </w:docPartBody>
    </w:docPart>
    <w:docPart>
      <w:docPartPr>
        <w:name w:val="D1F65832E13240ADA614A553EAFD9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6A8CD7-F934-4B3C-925F-FC5E50CBE9E6}"/>
      </w:docPartPr>
      <w:docPartBody>
        <w:p w:rsidR="00377C76" w:rsidRDefault="00377C76">
          <w:pPr>
            <w:pStyle w:val="D1F65832E13240ADA614A553EAFD991D"/>
          </w:pPr>
          <w:r>
            <w:t>Tuesday</w:t>
          </w:r>
        </w:p>
      </w:docPartBody>
    </w:docPart>
    <w:docPart>
      <w:docPartPr>
        <w:name w:val="F030A4409FFF46FD8A8D86783FA1B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32AA4-8F81-4D26-A6D8-258984406DD2}"/>
      </w:docPartPr>
      <w:docPartBody>
        <w:p w:rsidR="00377C76" w:rsidRDefault="00377C76">
          <w:pPr>
            <w:pStyle w:val="F030A4409FFF46FD8A8D86783FA1B444"/>
          </w:pPr>
          <w:r>
            <w:t>Wednesday</w:t>
          </w:r>
        </w:p>
      </w:docPartBody>
    </w:docPart>
    <w:docPart>
      <w:docPartPr>
        <w:name w:val="DC409F8C5C7549CFB09DEC457073E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30A02-C478-4BF8-AE0D-FDC0E893AB6E}"/>
      </w:docPartPr>
      <w:docPartBody>
        <w:p w:rsidR="00377C76" w:rsidRDefault="00377C76">
          <w:pPr>
            <w:pStyle w:val="DC409F8C5C7549CFB09DEC457073E222"/>
          </w:pPr>
          <w:r>
            <w:t>Thursday</w:t>
          </w:r>
        </w:p>
      </w:docPartBody>
    </w:docPart>
    <w:docPart>
      <w:docPartPr>
        <w:name w:val="CCF014905B1C4D258DB5A093B9572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9333F-75C1-4BEA-BE15-E2DB33A8A392}"/>
      </w:docPartPr>
      <w:docPartBody>
        <w:p w:rsidR="00377C76" w:rsidRDefault="00377C76">
          <w:pPr>
            <w:pStyle w:val="CCF014905B1C4D258DB5A093B95726B4"/>
          </w:pPr>
          <w:r>
            <w:t>Friday</w:t>
          </w:r>
        </w:p>
      </w:docPartBody>
    </w:docPart>
    <w:docPart>
      <w:docPartPr>
        <w:name w:val="41C41DADD82D4F248993E6B58A398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56E0A-5BCE-41A2-B862-689E9214A0C2}"/>
      </w:docPartPr>
      <w:docPartBody>
        <w:p w:rsidR="00377C76" w:rsidRDefault="00377C76">
          <w:pPr>
            <w:pStyle w:val="41C41DADD82D4F248993E6B58A3981C4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C76"/>
    <w:rsid w:val="000A0309"/>
    <w:rsid w:val="000F19FB"/>
    <w:rsid w:val="000F5A34"/>
    <w:rsid w:val="00137363"/>
    <w:rsid w:val="001870DB"/>
    <w:rsid w:val="002800A5"/>
    <w:rsid w:val="00346163"/>
    <w:rsid w:val="00377C76"/>
    <w:rsid w:val="005F576E"/>
    <w:rsid w:val="0076362A"/>
    <w:rsid w:val="00A77A1B"/>
    <w:rsid w:val="00B71FD7"/>
    <w:rsid w:val="00B85C50"/>
    <w:rsid w:val="00DB59F9"/>
    <w:rsid w:val="00E567CD"/>
    <w:rsid w:val="00F137A0"/>
    <w:rsid w:val="00F4163E"/>
    <w:rsid w:val="00F7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612EEC809964F348B37D0A691FB3EE3">
    <w:name w:val="F612EEC809964F348B37D0A691FB3EE3"/>
  </w:style>
  <w:style w:type="paragraph" w:customStyle="1" w:styleId="AC419D7844794B2DAB02E7C385A3BF3E">
    <w:name w:val="AC419D7844794B2DAB02E7C385A3BF3E"/>
  </w:style>
  <w:style w:type="paragraph" w:customStyle="1" w:styleId="D1F65832E13240ADA614A553EAFD991D">
    <w:name w:val="D1F65832E13240ADA614A553EAFD991D"/>
  </w:style>
  <w:style w:type="paragraph" w:customStyle="1" w:styleId="F030A4409FFF46FD8A8D86783FA1B444">
    <w:name w:val="F030A4409FFF46FD8A8D86783FA1B444"/>
  </w:style>
  <w:style w:type="paragraph" w:customStyle="1" w:styleId="DC409F8C5C7549CFB09DEC457073E222">
    <w:name w:val="DC409F8C5C7549CFB09DEC457073E222"/>
  </w:style>
  <w:style w:type="paragraph" w:customStyle="1" w:styleId="CCF014905B1C4D258DB5A093B95726B4">
    <w:name w:val="CCF014905B1C4D258DB5A093B95726B4"/>
  </w:style>
  <w:style w:type="paragraph" w:customStyle="1" w:styleId="41C41DADD82D4F248993E6B58A3981C4">
    <w:name w:val="41C41DADD82D4F248993E6B58A3981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15FA3AE8-F597-4830-81B6-AF33C6B7B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9327EA-CF3C-42DE-B88F-000425AA6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4B2FF4-FE2B-405F-9CF5-E8EC5F4AA00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calendar.dotm</Template>
  <TotalTime>2</TotalTime>
  <Pages>2</Pages>
  <Words>592</Words>
  <Characters>1701</Characters>
  <Application>Microsoft Office Word</Application>
  <DocSecurity>0</DocSecurity>
  <Lines>1701</Lines>
  <Paragraphs>764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 2</dc:creator>
  <cp:keywords/>
  <dc:description/>
  <cp:lastModifiedBy>Office</cp:lastModifiedBy>
  <cp:revision>2</cp:revision>
  <dcterms:created xsi:type="dcterms:W3CDTF">2026-08-19T17:51:00Z</dcterms:created>
  <dcterms:modified xsi:type="dcterms:W3CDTF">2026-08-19T17:51:00Z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