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7200"/>
        <w:gridCol w:w="7200"/>
      </w:tblGrid>
      <w:tr w:rsidR="002F6E35" w14:paraId="2DB18553" w14:textId="77777777" w:rsidTr="00AB2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277E55A3" w14:textId="4E3103ED" w:rsidR="002F6E35" w:rsidRDefault="009035F5">
            <w:pPr>
              <w:pStyle w:val="Month"/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731AE6" w:rsidRPr="00731AE6">
              <w:t>October</w:t>
            </w:r>
            <w: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34A80AC2" w14:textId="77777777" w:rsidR="002F6E35" w:rsidRDefault="002F6E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6E35" w14:paraId="7ED1B2D9" w14:textId="77777777" w:rsidTr="00AB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0E549A9F" w14:textId="77777777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5EBC7497" w14:textId="1AEE27F6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731AE6">
              <w:t>2026</w:t>
            </w:r>
            <w:r>
              <w:fldChar w:fldCharType="end"/>
            </w:r>
          </w:p>
        </w:tc>
      </w:tr>
      <w:tr w:rsidR="002F6E35" w14:paraId="30298B7E" w14:textId="77777777" w:rsidTr="00AB29FA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4DC7218C" w14:textId="77777777" w:rsidR="002F6E35" w:rsidRDefault="002F6E35">
            <w:pPr>
              <w:pStyle w:val="Title"/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B5ED54B" w14:textId="77777777" w:rsidR="002F6E35" w:rsidRDefault="002F6E35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14:paraId="497A1BA2" w14:textId="77777777" w:rsidTr="002F6E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527134494"/>
            <w:placeholder>
              <w:docPart w:val="F612EEC809964F348B37D0A691FB3EE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54" w:type="dxa"/>
              </w:tcPr>
              <w:p w14:paraId="44D93452" w14:textId="77777777" w:rsidR="002F6E35" w:rsidRDefault="009035F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055" w:type="dxa"/>
          </w:tcPr>
          <w:p w14:paraId="5BB8F592" w14:textId="77777777" w:rsidR="002F6E35" w:rsidRDefault="00A27242">
            <w:pPr>
              <w:pStyle w:val="Days"/>
            </w:pPr>
            <w:sdt>
              <w:sdtPr>
                <w:id w:val="8650153"/>
                <w:placeholder>
                  <w:docPart w:val="AC419D7844794B2DAB02E7C385A3BF3E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Monday</w:t>
                </w:r>
              </w:sdtContent>
            </w:sdt>
          </w:p>
        </w:tc>
        <w:tc>
          <w:tcPr>
            <w:tcW w:w="2055" w:type="dxa"/>
          </w:tcPr>
          <w:p w14:paraId="61B1BC53" w14:textId="77777777" w:rsidR="002F6E35" w:rsidRDefault="00A27242">
            <w:pPr>
              <w:pStyle w:val="Days"/>
            </w:pPr>
            <w:sdt>
              <w:sdtPr>
                <w:id w:val="-1517691135"/>
                <w:placeholder>
                  <w:docPart w:val="D1F65832E13240ADA614A553EAFD991D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Tuesday</w:t>
                </w:r>
              </w:sdtContent>
            </w:sdt>
          </w:p>
        </w:tc>
        <w:tc>
          <w:tcPr>
            <w:tcW w:w="2055" w:type="dxa"/>
          </w:tcPr>
          <w:p w14:paraId="7A92B7A2" w14:textId="77777777" w:rsidR="002F6E35" w:rsidRDefault="00A27242">
            <w:pPr>
              <w:pStyle w:val="Days"/>
            </w:pPr>
            <w:sdt>
              <w:sdtPr>
                <w:id w:val="-1684429625"/>
                <w:placeholder>
                  <w:docPart w:val="F030A4409FFF46FD8A8D86783FA1B44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Wednesday</w:t>
                </w:r>
              </w:sdtContent>
            </w:sdt>
          </w:p>
        </w:tc>
        <w:tc>
          <w:tcPr>
            <w:tcW w:w="2055" w:type="dxa"/>
          </w:tcPr>
          <w:p w14:paraId="699BA8E0" w14:textId="77777777" w:rsidR="002F6E35" w:rsidRDefault="00A27242">
            <w:pPr>
              <w:pStyle w:val="Days"/>
            </w:pPr>
            <w:sdt>
              <w:sdtPr>
                <w:id w:val="-1188375605"/>
                <w:placeholder>
                  <w:docPart w:val="DC409F8C5C7549CFB09DEC457073E222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Thursday</w:t>
                </w:r>
              </w:sdtContent>
            </w:sdt>
          </w:p>
        </w:tc>
        <w:tc>
          <w:tcPr>
            <w:tcW w:w="2055" w:type="dxa"/>
          </w:tcPr>
          <w:p w14:paraId="13AA904A" w14:textId="77777777" w:rsidR="002F6E35" w:rsidRDefault="00A27242">
            <w:pPr>
              <w:pStyle w:val="Days"/>
            </w:pPr>
            <w:sdt>
              <w:sdtPr>
                <w:id w:val="1991825489"/>
                <w:placeholder>
                  <w:docPart w:val="CCF014905B1C4D258DB5A093B95726B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Friday</w:t>
                </w:r>
              </w:sdtContent>
            </w:sdt>
          </w:p>
        </w:tc>
        <w:tc>
          <w:tcPr>
            <w:tcW w:w="2055" w:type="dxa"/>
          </w:tcPr>
          <w:p w14:paraId="116E247A" w14:textId="77777777" w:rsidR="002F6E35" w:rsidRDefault="00A27242">
            <w:pPr>
              <w:pStyle w:val="Days"/>
            </w:pPr>
            <w:sdt>
              <w:sdtPr>
                <w:id w:val="115736794"/>
                <w:placeholder>
                  <w:docPart w:val="41C41DADD82D4F248993E6B58A3981C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Saturday</w:t>
                </w:r>
              </w:sdtContent>
            </w:sdt>
          </w:p>
        </w:tc>
      </w:tr>
      <w:tr w:rsidR="002F6E35" w:rsidRPr="00091B81" w14:paraId="2B6BC20E" w14:textId="77777777" w:rsidTr="002F6E35">
        <w:tc>
          <w:tcPr>
            <w:tcW w:w="2054" w:type="dxa"/>
            <w:tcBorders>
              <w:bottom w:val="nil"/>
            </w:tcBorders>
          </w:tcPr>
          <w:p w14:paraId="6C830258" w14:textId="7EAA012E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731AE6">
              <w:rPr>
                <w:sz w:val="24"/>
                <w:szCs w:val="20"/>
              </w:rPr>
              <w:instrText>Thursday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"Sunday" 1 ""</w:instrText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8FDEAC4" w14:textId="49223A4C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731AE6">
              <w:rPr>
                <w:sz w:val="24"/>
                <w:szCs w:val="20"/>
              </w:rPr>
              <w:instrText>Thursday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"Monday" 1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731AE6">
              <w:rPr>
                <w:noProof/>
                <w:sz w:val="24"/>
                <w:szCs w:val="20"/>
              </w:rPr>
              <w:instrText>0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&lt;&gt; 0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=A2+1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48093E">
              <w:rPr>
                <w:noProof/>
                <w:sz w:val="24"/>
                <w:szCs w:val="20"/>
              </w:rPr>
              <w:instrText>2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"" 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40246AB2" w14:textId="5F7FC1E2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sz w:val="32"/>
                <w:szCs w:val="24"/>
              </w:rPr>
              <w:instrText>Thursday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"Tuesday"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0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1195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501E147E" w14:textId="1EFB028D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sz w:val="32"/>
                <w:szCs w:val="24"/>
              </w:rPr>
              <w:instrText>Thursday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"Wednesday"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0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2D04F9D8" w14:textId="1F8ED19A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sz w:val="32"/>
                <w:szCs w:val="24"/>
              </w:rPr>
              <w:instrText>Thursday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= "Thursday"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 w:rsidRPr="00A42F0A">
              <w:rPr>
                <w:noProof/>
                <w:sz w:val="32"/>
                <w:szCs w:val="24"/>
              </w:rPr>
              <w:t>1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32F1A5AB" w14:textId="00685785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sz w:val="32"/>
                <w:szCs w:val="24"/>
              </w:rPr>
              <w:instrText>Thursday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"Friday"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1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t>2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B6D4E8F" w14:textId="586D4CEA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sz w:val="32"/>
                <w:szCs w:val="24"/>
              </w:rPr>
              <w:instrText>Thursday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"Saturday"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731AE6">
              <w:rPr>
                <w:noProof/>
                <w:sz w:val="32"/>
                <w:szCs w:val="24"/>
              </w:rPr>
              <w:t>3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</w:tr>
      <w:tr w:rsidR="008A2467" w:rsidRPr="00A41195" w14:paraId="240DFD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006189" w14:textId="72307E2E" w:rsidR="008A2467" w:rsidRPr="00091B81" w:rsidRDefault="008A2467" w:rsidP="008A2467">
            <w:pPr>
              <w:rPr>
                <w:b/>
                <w:bCs/>
                <w:i/>
                <w:iCs/>
                <w:sz w:val="24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AAA56E" w14:textId="65467818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992C93" w14:textId="7407B6FE" w:rsidR="008A2467" w:rsidRPr="00A41195" w:rsidRDefault="008A2467" w:rsidP="008A2467">
            <w:pPr>
              <w:rPr>
                <w:b/>
                <w:b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94FE568" w14:textId="67042016" w:rsidR="008A2467" w:rsidRPr="00A41195" w:rsidRDefault="008A2467" w:rsidP="008A2467">
            <w:pPr>
              <w:rPr>
                <w:b/>
                <w:b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20B71A" w14:textId="04B2B0F3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 xml:space="preserve">7am-4pm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1D1EB6" w14:textId="75106886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 xml:space="preserve">Closed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3003C9" w14:textId="259BE527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</w:tr>
      <w:tr w:rsidR="008A2467" w:rsidRPr="00A41195" w14:paraId="367B8B85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47C01C68" w14:textId="6CA83435" w:rsidR="008A2467" w:rsidRPr="00091B81" w:rsidRDefault="008A2467" w:rsidP="008A2467">
            <w:pPr>
              <w:pStyle w:val="Dates"/>
              <w:rPr>
                <w:b/>
                <w:bCs/>
                <w:i/>
                <w:iCs/>
                <w:sz w:val="24"/>
                <w:szCs w:val="20"/>
              </w:rPr>
            </w:pP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begin"/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instrText xml:space="preserve"> =G2+1 </w:instrTex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4"/>
                <w:szCs w:val="20"/>
              </w:rPr>
              <w:t>4</w: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0EAB82" w14:textId="54CFDF76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DD65904" w14:textId="6EB58000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321D088" w14:textId="450C27E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349E8B2" w14:textId="384368B1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570AEBB" w14:textId="55CE275B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EEC335F" w14:textId="10FFC4A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55439E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3CA43626" w14:textId="6A4D0064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2BE1890" w14:textId="31B3FA1A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1C10E19" w14:textId="5AA371FA" w:rsidR="008A2467" w:rsidRPr="00A41195" w:rsidRDefault="00731AE6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 xml:space="preserve">8am-5pm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646C15A" w14:textId="489E68E0" w:rsidR="008A2467" w:rsidRPr="00A41195" w:rsidRDefault="00731AE6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3749C99" w14:textId="6D6B8595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BA859A4" w14:textId="5B658D4E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483F466" w14:textId="6234D0C5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</w:tr>
      <w:tr w:rsidR="008A2467" w:rsidRPr="00A41195" w14:paraId="3A24579E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1E21D6B4" w14:textId="65897DB5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3366AB8" w14:textId="69C07A81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A8D895" w14:textId="65BE80F9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D898766" w14:textId="7920CEEE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1C2188" w14:textId="36DFAE6C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23F3134" w14:textId="500A41EF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D4F66B8" w14:textId="1FF18139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14855AF9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F4219C6" w14:textId="6C9E167C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5E37E72" w14:textId="35BEA710" w:rsidR="008A2467" w:rsidRPr="00A41195" w:rsidRDefault="00731AE6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76BA20" w14:textId="65E1172B" w:rsidR="008A2467" w:rsidRPr="00A41195" w:rsidRDefault="00731AE6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CCF27E1" w14:textId="01BEDB3C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39BCCD" w14:textId="79D49369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0CEB0D" w14:textId="7DE3643C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6A21ED4" w14:textId="3D2E1806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</w:tr>
      <w:tr w:rsidR="008A2467" w:rsidRPr="00A41195" w14:paraId="0065513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FFBF86" w14:textId="3AFCD32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6352F2" w14:textId="3C9E020B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19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D71CA89" w14:textId="54EE4BB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20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1739B39" w14:textId="29BB40A7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21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B16AF0D" w14:textId="575144F4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22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0465B4A" w14:textId="1BA3286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23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629105B" w14:textId="47A4E8C2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731AE6">
              <w:rPr>
                <w:b/>
                <w:bCs/>
                <w:i/>
                <w:iCs/>
                <w:noProof/>
                <w:sz w:val="28"/>
                <w:szCs w:val="22"/>
              </w:rPr>
              <w:t>24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0E566F63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49EA9DBA" w14:textId="382D2740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8B1B91F" w14:textId="3676D0A4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17A63D" w14:textId="61DCF764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751530B" w14:textId="0A52448A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EBA183" w14:textId="033CD128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BA01A99" w14:textId="3BCEE18F" w:rsidR="008A2467" w:rsidRPr="00A41195" w:rsidRDefault="00731AE6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8292AA8" w14:textId="71F244E7" w:rsidR="008A2467" w:rsidRPr="00A41195" w:rsidRDefault="00731AE6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</w:tr>
      <w:tr w:rsidR="008A2467" w:rsidRPr="00A41195" w14:paraId="0E18D37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4FBE236" w14:textId="793BAF1A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24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24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25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25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25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E2202C3" w14:textId="0687B2E0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25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25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26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D0E82E" w14:textId="7164353E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27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E67F192" w14:textId="3F2C6E46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28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4AB451C" w14:textId="54ADE86C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="00731AE6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="00731AE6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29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986F932" w14:textId="4E2E5E2C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="00731AE6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30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A12CB95" w14:textId="7CE82895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="00731AE6">
              <w:rPr>
                <w:sz w:val="28"/>
                <w:szCs w:val="22"/>
              </w:rPr>
              <w:fldChar w:fldCharType="separate"/>
            </w:r>
            <w:r w:rsidR="00731AE6">
              <w:rPr>
                <w:noProof/>
                <w:sz w:val="28"/>
                <w:szCs w:val="22"/>
              </w:rPr>
              <w:t>31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</w:tr>
      <w:tr w:rsidR="008A2467" w:rsidRPr="00A41195" w14:paraId="627FD921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97663BC" w14:textId="54318775" w:rsidR="008A246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DDD10C3" w14:textId="5DB5B077" w:rsidR="008A246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D91781" w14:textId="13E84CEB" w:rsidR="008A2467" w:rsidRPr="00731AE6" w:rsidRDefault="00731AE6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76783B5" w14:textId="6ABC04EA" w:rsidR="008A246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349A69" w14:textId="21FCA0C7" w:rsidR="0043589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21477F4" w14:textId="370BD0F4" w:rsidR="008A246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64A7BE5" w14:textId="60330DB6" w:rsidR="008A2467" w:rsidRPr="00A41195" w:rsidRDefault="00731AE6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8"/>
                <w:szCs w:val="22"/>
              </w:rPr>
              <w:t>Closed</w:t>
            </w:r>
          </w:p>
        </w:tc>
      </w:tr>
      <w:tr w:rsidR="008A2467" w14:paraId="60D6DDE1" w14:textId="77777777" w:rsidTr="00091B81">
        <w:trPr>
          <w:trHeight w:val="65"/>
        </w:trPr>
        <w:tc>
          <w:tcPr>
            <w:tcW w:w="2054" w:type="dxa"/>
            <w:tcBorders>
              <w:top w:val="single" w:sz="6" w:space="0" w:color="BFBFBF" w:themeColor="background1" w:themeShade="BF"/>
            </w:tcBorders>
          </w:tcPr>
          <w:p w14:paraId="5DB9B821" w14:textId="1E9F0CB6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 w:rsidR="00731AE6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731AE6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731AE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8D9AE78" w14:textId="2A9011CD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731AE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82ED3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1206FB54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0E46EC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467B8B89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0CA4D12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29F96CFD" w14:textId="77777777" w:rsidR="008A2467" w:rsidRDefault="008A2467" w:rsidP="008A2467">
            <w:pPr>
              <w:pStyle w:val="Dates"/>
            </w:pPr>
          </w:p>
        </w:tc>
      </w:tr>
      <w:tr w:rsidR="008A2467" w14:paraId="62C5DF8E" w14:textId="77777777" w:rsidTr="002F6E35">
        <w:trPr>
          <w:trHeight w:hRule="exact" w:val="907"/>
        </w:trPr>
        <w:tc>
          <w:tcPr>
            <w:tcW w:w="2054" w:type="dxa"/>
          </w:tcPr>
          <w:p w14:paraId="2E0AF4E1" w14:textId="48B836EA" w:rsidR="008A2467" w:rsidRDefault="008A2467" w:rsidP="008A2467"/>
        </w:tc>
        <w:tc>
          <w:tcPr>
            <w:tcW w:w="2055" w:type="dxa"/>
          </w:tcPr>
          <w:p w14:paraId="7561240B" w14:textId="5E1F967B" w:rsidR="008A2467" w:rsidRDefault="008A2467" w:rsidP="008A2467"/>
        </w:tc>
        <w:tc>
          <w:tcPr>
            <w:tcW w:w="2055" w:type="dxa"/>
          </w:tcPr>
          <w:p w14:paraId="2AB09EB4" w14:textId="77777777" w:rsidR="008A2467" w:rsidRDefault="008A2467" w:rsidP="008A2467"/>
        </w:tc>
        <w:tc>
          <w:tcPr>
            <w:tcW w:w="2055" w:type="dxa"/>
          </w:tcPr>
          <w:p w14:paraId="54C517A9" w14:textId="77777777" w:rsidR="008A2467" w:rsidRDefault="008A2467" w:rsidP="008A2467"/>
        </w:tc>
        <w:tc>
          <w:tcPr>
            <w:tcW w:w="2055" w:type="dxa"/>
          </w:tcPr>
          <w:p w14:paraId="2829980C" w14:textId="77777777" w:rsidR="008A2467" w:rsidRDefault="008A2467" w:rsidP="008A2467"/>
        </w:tc>
        <w:tc>
          <w:tcPr>
            <w:tcW w:w="2055" w:type="dxa"/>
          </w:tcPr>
          <w:p w14:paraId="5EBABC2E" w14:textId="77777777" w:rsidR="008A2467" w:rsidRDefault="008A2467" w:rsidP="008A2467"/>
        </w:tc>
        <w:tc>
          <w:tcPr>
            <w:tcW w:w="2055" w:type="dxa"/>
          </w:tcPr>
          <w:p w14:paraId="3CD216EA" w14:textId="77777777" w:rsidR="008A2467" w:rsidRDefault="008A2467" w:rsidP="008A2467"/>
        </w:tc>
      </w:tr>
    </w:tbl>
    <w:p w14:paraId="5C1E2E8A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AFB4" w14:textId="77777777" w:rsidR="00A27242" w:rsidRDefault="00A27242">
      <w:pPr>
        <w:spacing w:before="0" w:after="0"/>
      </w:pPr>
      <w:r>
        <w:separator/>
      </w:r>
    </w:p>
  </w:endnote>
  <w:endnote w:type="continuationSeparator" w:id="0">
    <w:p w14:paraId="7BC389A8" w14:textId="77777777" w:rsidR="00A27242" w:rsidRDefault="00A2724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DCDA" w14:textId="77777777" w:rsidR="00A27242" w:rsidRDefault="00A27242">
      <w:pPr>
        <w:spacing w:before="0" w:after="0"/>
      </w:pPr>
      <w:r>
        <w:separator/>
      </w:r>
    </w:p>
  </w:footnote>
  <w:footnote w:type="continuationSeparator" w:id="0">
    <w:p w14:paraId="529D0F5D" w14:textId="77777777" w:rsidR="00A27242" w:rsidRDefault="00A2724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5665936">
    <w:abstractNumId w:val="9"/>
  </w:num>
  <w:num w:numId="2" w16cid:durableId="680932507">
    <w:abstractNumId w:val="7"/>
  </w:num>
  <w:num w:numId="3" w16cid:durableId="1121267768">
    <w:abstractNumId w:val="6"/>
  </w:num>
  <w:num w:numId="4" w16cid:durableId="474491542">
    <w:abstractNumId w:val="5"/>
  </w:num>
  <w:num w:numId="5" w16cid:durableId="770053426">
    <w:abstractNumId w:val="4"/>
  </w:num>
  <w:num w:numId="6" w16cid:durableId="2011104398">
    <w:abstractNumId w:val="8"/>
  </w:num>
  <w:num w:numId="7" w16cid:durableId="1822305939">
    <w:abstractNumId w:val="3"/>
  </w:num>
  <w:num w:numId="8" w16cid:durableId="769206805">
    <w:abstractNumId w:val="2"/>
  </w:num>
  <w:num w:numId="9" w16cid:durableId="1850026934">
    <w:abstractNumId w:val="1"/>
  </w:num>
  <w:num w:numId="10" w16cid:durableId="197089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0/31/2026"/>
    <w:docVar w:name="MonthStart" w:val="10/1/2026"/>
    <w:docVar w:name="ShowDynamicGuides" w:val="1"/>
    <w:docVar w:name="ShowMarginGuides" w:val="0"/>
    <w:docVar w:name="ShowOutlines" w:val="0"/>
    <w:docVar w:name="ShowStaticGuides" w:val="0"/>
  </w:docVars>
  <w:rsids>
    <w:rsidRoot w:val="008006D3"/>
    <w:rsid w:val="0003091D"/>
    <w:rsid w:val="00056814"/>
    <w:rsid w:val="0006779F"/>
    <w:rsid w:val="00075B2E"/>
    <w:rsid w:val="00091B81"/>
    <w:rsid w:val="000A20FE"/>
    <w:rsid w:val="000F19FB"/>
    <w:rsid w:val="000F5A34"/>
    <w:rsid w:val="0011772B"/>
    <w:rsid w:val="00121826"/>
    <w:rsid w:val="00137363"/>
    <w:rsid w:val="00166F34"/>
    <w:rsid w:val="001A3A8D"/>
    <w:rsid w:val="001C5DC3"/>
    <w:rsid w:val="00201D31"/>
    <w:rsid w:val="0027720C"/>
    <w:rsid w:val="002F6E35"/>
    <w:rsid w:val="00346163"/>
    <w:rsid w:val="00354F54"/>
    <w:rsid w:val="003D7DDA"/>
    <w:rsid w:val="00406C2A"/>
    <w:rsid w:val="00435897"/>
    <w:rsid w:val="00454FED"/>
    <w:rsid w:val="0048093E"/>
    <w:rsid w:val="004C5B17"/>
    <w:rsid w:val="005562FE"/>
    <w:rsid w:val="00557989"/>
    <w:rsid w:val="005F6C71"/>
    <w:rsid w:val="00666E85"/>
    <w:rsid w:val="006B11C7"/>
    <w:rsid w:val="00731AE6"/>
    <w:rsid w:val="007564A4"/>
    <w:rsid w:val="007777B1"/>
    <w:rsid w:val="007A49F2"/>
    <w:rsid w:val="008006D3"/>
    <w:rsid w:val="00874C9A"/>
    <w:rsid w:val="00882ED3"/>
    <w:rsid w:val="00893A97"/>
    <w:rsid w:val="008A2467"/>
    <w:rsid w:val="009035F5"/>
    <w:rsid w:val="00944085"/>
    <w:rsid w:val="00946A27"/>
    <w:rsid w:val="009A0FFF"/>
    <w:rsid w:val="00A24453"/>
    <w:rsid w:val="00A27242"/>
    <w:rsid w:val="00A3357D"/>
    <w:rsid w:val="00A41195"/>
    <w:rsid w:val="00A42F0A"/>
    <w:rsid w:val="00A4654E"/>
    <w:rsid w:val="00A73BBF"/>
    <w:rsid w:val="00A77A1B"/>
    <w:rsid w:val="00A8641D"/>
    <w:rsid w:val="00AB29FA"/>
    <w:rsid w:val="00B70858"/>
    <w:rsid w:val="00B71FD7"/>
    <w:rsid w:val="00B8151A"/>
    <w:rsid w:val="00B85C50"/>
    <w:rsid w:val="00B9663E"/>
    <w:rsid w:val="00BC06D9"/>
    <w:rsid w:val="00C11D39"/>
    <w:rsid w:val="00C71D73"/>
    <w:rsid w:val="00C7735D"/>
    <w:rsid w:val="00CB1C1C"/>
    <w:rsid w:val="00D17693"/>
    <w:rsid w:val="00DC03E9"/>
    <w:rsid w:val="00DE6C1E"/>
    <w:rsid w:val="00DF051F"/>
    <w:rsid w:val="00DF32DE"/>
    <w:rsid w:val="00E02644"/>
    <w:rsid w:val="00E54E11"/>
    <w:rsid w:val="00EA1691"/>
    <w:rsid w:val="00EB320B"/>
    <w:rsid w:val="00F4163E"/>
    <w:rsid w:val="00FA21CA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4F846B"/>
  <w15:docId w15:val="{0C59873B-64C5-4B9D-83E6-E467B9F4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1C7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4F81BD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4061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2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12EEC809964F348B37D0A691FB3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14E8A-6AC8-4E4C-B2EE-72D662993FA9}"/>
      </w:docPartPr>
      <w:docPartBody>
        <w:p w:rsidR="00377C76" w:rsidRDefault="00377C76">
          <w:pPr>
            <w:pStyle w:val="F612EEC809964F348B37D0A691FB3EE3"/>
          </w:pPr>
          <w:r>
            <w:t>Sunday</w:t>
          </w:r>
        </w:p>
      </w:docPartBody>
    </w:docPart>
    <w:docPart>
      <w:docPartPr>
        <w:name w:val="AC419D7844794B2DAB02E7C385A3B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624C9-6FDD-43BC-B9B2-C2953DBAE63C}"/>
      </w:docPartPr>
      <w:docPartBody>
        <w:p w:rsidR="00377C76" w:rsidRDefault="00377C76">
          <w:pPr>
            <w:pStyle w:val="AC419D7844794B2DAB02E7C385A3BF3E"/>
          </w:pPr>
          <w:r>
            <w:t>Monday</w:t>
          </w:r>
        </w:p>
      </w:docPartBody>
    </w:docPart>
    <w:docPart>
      <w:docPartPr>
        <w:name w:val="D1F65832E13240ADA614A553EAFD9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A8CD7-F934-4B3C-925F-FC5E50CBE9E6}"/>
      </w:docPartPr>
      <w:docPartBody>
        <w:p w:rsidR="00377C76" w:rsidRDefault="00377C76">
          <w:pPr>
            <w:pStyle w:val="D1F65832E13240ADA614A553EAFD991D"/>
          </w:pPr>
          <w:r>
            <w:t>Tuesday</w:t>
          </w:r>
        </w:p>
      </w:docPartBody>
    </w:docPart>
    <w:docPart>
      <w:docPartPr>
        <w:name w:val="F030A4409FFF46FD8A8D86783FA1B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32AA4-8F81-4D26-A6D8-258984406DD2}"/>
      </w:docPartPr>
      <w:docPartBody>
        <w:p w:rsidR="00377C76" w:rsidRDefault="00377C76">
          <w:pPr>
            <w:pStyle w:val="F030A4409FFF46FD8A8D86783FA1B444"/>
          </w:pPr>
          <w:r>
            <w:t>Wednesday</w:t>
          </w:r>
        </w:p>
      </w:docPartBody>
    </w:docPart>
    <w:docPart>
      <w:docPartPr>
        <w:name w:val="DC409F8C5C7549CFB09DEC457073E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30A02-C478-4BF8-AE0D-FDC0E893AB6E}"/>
      </w:docPartPr>
      <w:docPartBody>
        <w:p w:rsidR="00377C76" w:rsidRDefault="00377C76">
          <w:pPr>
            <w:pStyle w:val="DC409F8C5C7549CFB09DEC457073E222"/>
          </w:pPr>
          <w:r>
            <w:t>Thursday</w:t>
          </w:r>
        </w:p>
      </w:docPartBody>
    </w:docPart>
    <w:docPart>
      <w:docPartPr>
        <w:name w:val="CCF014905B1C4D258DB5A093B957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9333F-75C1-4BEA-BE15-E2DB33A8A392}"/>
      </w:docPartPr>
      <w:docPartBody>
        <w:p w:rsidR="00377C76" w:rsidRDefault="00377C76">
          <w:pPr>
            <w:pStyle w:val="CCF014905B1C4D258DB5A093B95726B4"/>
          </w:pPr>
          <w:r>
            <w:t>Friday</w:t>
          </w:r>
        </w:p>
      </w:docPartBody>
    </w:docPart>
    <w:docPart>
      <w:docPartPr>
        <w:name w:val="41C41DADD82D4F248993E6B58A398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56E0A-5BCE-41A2-B862-689E9214A0C2}"/>
      </w:docPartPr>
      <w:docPartBody>
        <w:p w:rsidR="00377C76" w:rsidRDefault="00377C76">
          <w:pPr>
            <w:pStyle w:val="41C41DADD82D4F248993E6B58A3981C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76"/>
    <w:rsid w:val="000A0309"/>
    <w:rsid w:val="000F19FB"/>
    <w:rsid w:val="000F5A34"/>
    <w:rsid w:val="00137363"/>
    <w:rsid w:val="001870DB"/>
    <w:rsid w:val="00346163"/>
    <w:rsid w:val="00377C76"/>
    <w:rsid w:val="005F576E"/>
    <w:rsid w:val="0076362A"/>
    <w:rsid w:val="00A3357D"/>
    <w:rsid w:val="00A77A1B"/>
    <w:rsid w:val="00B71FD7"/>
    <w:rsid w:val="00B85C50"/>
    <w:rsid w:val="00E567CD"/>
    <w:rsid w:val="00F108EC"/>
    <w:rsid w:val="00F137A0"/>
    <w:rsid w:val="00F4163E"/>
    <w:rsid w:val="00F7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12EEC809964F348B37D0A691FB3EE3">
    <w:name w:val="F612EEC809964F348B37D0A691FB3EE3"/>
  </w:style>
  <w:style w:type="paragraph" w:customStyle="1" w:styleId="AC419D7844794B2DAB02E7C385A3BF3E">
    <w:name w:val="AC419D7844794B2DAB02E7C385A3BF3E"/>
  </w:style>
  <w:style w:type="paragraph" w:customStyle="1" w:styleId="D1F65832E13240ADA614A553EAFD991D">
    <w:name w:val="D1F65832E13240ADA614A553EAFD991D"/>
  </w:style>
  <w:style w:type="paragraph" w:customStyle="1" w:styleId="F030A4409FFF46FD8A8D86783FA1B444">
    <w:name w:val="F030A4409FFF46FD8A8D86783FA1B444"/>
  </w:style>
  <w:style w:type="paragraph" w:customStyle="1" w:styleId="DC409F8C5C7549CFB09DEC457073E222">
    <w:name w:val="DC409F8C5C7549CFB09DEC457073E222"/>
  </w:style>
  <w:style w:type="paragraph" w:customStyle="1" w:styleId="CCF014905B1C4D258DB5A093B95726B4">
    <w:name w:val="CCF014905B1C4D258DB5A093B95726B4"/>
  </w:style>
  <w:style w:type="paragraph" w:customStyle="1" w:styleId="41C41DADD82D4F248993E6B58A3981C4">
    <w:name w:val="41C41DADD82D4F248993E6B58A398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2</TotalTime>
  <Pages>2</Pages>
  <Words>559</Words>
  <Characters>1761</Characters>
  <Application>Microsoft Office Word</Application>
  <DocSecurity>0</DocSecurity>
  <Lines>1761</Lines>
  <Paragraphs>579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 2</dc:creator>
  <cp:keywords/>
  <dc:description/>
  <cp:lastModifiedBy>Office</cp:lastModifiedBy>
  <cp:revision>2</cp:revision>
  <dcterms:created xsi:type="dcterms:W3CDTF">2026-08-19T17:44:00Z</dcterms:created>
  <dcterms:modified xsi:type="dcterms:W3CDTF">2026-08-19T17:44:00Z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