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7200"/>
        <w:gridCol w:w="7200"/>
      </w:tblGrid>
      <w:tr w:rsidR="002F6E35" w14:paraId="2DB18553" w14:textId="77777777" w:rsidTr="00AB2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14:paraId="277E55A3" w14:textId="562C0783" w:rsidR="002F6E35" w:rsidRDefault="009035F5">
            <w:pPr>
              <w:pStyle w:val="Month"/>
            </w:pPr>
            <w:r>
              <w:fldChar w:fldCharType="begin"/>
            </w:r>
            <w:r>
              <w:instrText xml:space="preserve"> DOCVARIABLE  MonthStart \@ MMMM \* MERGEFORMAT </w:instrText>
            </w:r>
            <w:r>
              <w:fldChar w:fldCharType="separate"/>
            </w:r>
            <w:r w:rsidR="00A42F0A" w:rsidRPr="00A42F0A">
              <w:t>September</w:t>
            </w:r>
            <w: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14:paraId="34A80AC2" w14:textId="77777777" w:rsidR="002F6E35" w:rsidRDefault="002F6E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6E35" w14:paraId="7ED1B2D9" w14:textId="77777777" w:rsidTr="00AB2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244061" w:themeFill="accent1" w:themeFillShade="80"/>
          </w:tcPr>
          <w:p w14:paraId="0E549A9F" w14:textId="77777777" w:rsidR="002F6E35" w:rsidRDefault="002F6E35"/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244061" w:themeFill="accent1" w:themeFillShade="80"/>
          </w:tcPr>
          <w:p w14:paraId="5EBC7497" w14:textId="7A17CE41" w:rsidR="002F6E35" w:rsidRDefault="009035F5">
            <w:pPr>
              <w:pStyle w:val="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A42F0A">
              <w:t>2026</w:t>
            </w:r>
            <w:r>
              <w:fldChar w:fldCharType="end"/>
            </w:r>
          </w:p>
        </w:tc>
      </w:tr>
      <w:tr w:rsidR="002F6E35" w14:paraId="30298B7E" w14:textId="77777777" w:rsidTr="00AB29FA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4DC7218C" w14:textId="77777777" w:rsidR="002F6E35" w:rsidRDefault="002F6E35">
            <w:pPr>
              <w:pStyle w:val="Title"/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14:paraId="6B5ED54B" w14:textId="77777777" w:rsidR="002F6E35" w:rsidRDefault="002F6E35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14:paraId="497A1BA2" w14:textId="77777777" w:rsidTr="002F6E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527134494"/>
            <w:placeholder>
              <w:docPart w:val="F612EEC809964F348B37D0A691FB3EE3"/>
            </w:placeholder>
            <w:temporary/>
            <w:showingPlcHdr/>
            <w15:appearance w15:val="hidden"/>
          </w:sdtPr>
          <w:sdtEndPr/>
          <w:sdtContent>
            <w:tc>
              <w:tcPr>
                <w:tcW w:w="2054" w:type="dxa"/>
              </w:tcPr>
              <w:p w14:paraId="44D93452" w14:textId="77777777" w:rsidR="002F6E35" w:rsidRDefault="009035F5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2055" w:type="dxa"/>
          </w:tcPr>
          <w:p w14:paraId="5BB8F592" w14:textId="77777777" w:rsidR="002F6E35" w:rsidRDefault="00DC03E9">
            <w:pPr>
              <w:pStyle w:val="Days"/>
            </w:pPr>
            <w:sdt>
              <w:sdtPr>
                <w:id w:val="8650153"/>
                <w:placeholder>
                  <w:docPart w:val="AC419D7844794B2DAB02E7C385A3BF3E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Monday</w:t>
                </w:r>
              </w:sdtContent>
            </w:sdt>
          </w:p>
        </w:tc>
        <w:tc>
          <w:tcPr>
            <w:tcW w:w="2055" w:type="dxa"/>
          </w:tcPr>
          <w:p w14:paraId="61B1BC53" w14:textId="77777777" w:rsidR="002F6E35" w:rsidRDefault="00DC03E9">
            <w:pPr>
              <w:pStyle w:val="Days"/>
            </w:pPr>
            <w:sdt>
              <w:sdtPr>
                <w:id w:val="-1517691135"/>
                <w:placeholder>
                  <w:docPart w:val="D1F65832E13240ADA614A553EAFD991D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Tuesday</w:t>
                </w:r>
              </w:sdtContent>
            </w:sdt>
          </w:p>
        </w:tc>
        <w:tc>
          <w:tcPr>
            <w:tcW w:w="2055" w:type="dxa"/>
          </w:tcPr>
          <w:p w14:paraId="7A92B7A2" w14:textId="77777777" w:rsidR="002F6E35" w:rsidRDefault="00DC03E9">
            <w:pPr>
              <w:pStyle w:val="Days"/>
            </w:pPr>
            <w:sdt>
              <w:sdtPr>
                <w:id w:val="-1684429625"/>
                <w:placeholder>
                  <w:docPart w:val="F030A4409FFF46FD8A8D86783FA1B44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Wednesday</w:t>
                </w:r>
              </w:sdtContent>
            </w:sdt>
          </w:p>
        </w:tc>
        <w:tc>
          <w:tcPr>
            <w:tcW w:w="2055" w:type="dxa"/>
          </w:tcPr>
          <w:p w14:paraId="699BA8E0" w14:textId="77777777" w:rsidR="002F6E35" w:rsidRDefault="00DC03E9">
            <w:pPr>
              <w:pStyle w:val="Days"/>
            </w:pPr>
            <w:sdt>
              <w:sdtPr>
                <w:id w:val="-1188375605"/>
                <w:placeholder>
                  <w:docPart w:val="DC409F8C5C7549CFB09DEC457073E222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Thursday</w:t>
                </w:r>
              </w:sdtContent>
            </w:sdt>
          </w:p>
        </w:tc>
        <w:tc>
          <w:tcPr>
            <w:tcW w:w="2055" w:type="dxa"/>
          </w:tcPr>
          <w:p w14:paraId="13AA904A" w14:textId="77777777" w:rsidR="002F6E35" w:rsidRDefault="00DC03E9">
            <w:pPr>
              <w:pStyle w:val="Days"/>
            </w:pPr>
            <w:sdt>
              <w:sdtPr>
                <w:id w:val="1991825489"/>
                <w:placeholder>
                  <w:docPart w:val="CCF014905B1C4D258DB5A093B95726B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Friday</w:t>
                </w:r>
              </w:sdtContent>
            </w:sdt>
          </w:p>
        </w:tc>
        <w:tc>
          <w:tcPr>
            <w:tcW w:w="2055" w:type="dxa"/>
          </w:tcPr>
          <w:p w14:paraId="116E247A" w14:textId="77777777" w:rsidR="002F6E35" w:rsidRDefault="00DC03E9">
            <w:pPr>
              <w:pStyle w:val="Days"/>
            </w:pPr>
            <w:sdt>
              <w:sdtPr>
                <w:id w:val="115736794"/>
                <w:placeholder>
                  <w:docPart w:val="41C41DADD82D4F248993E6B58A3981C4"/>
                </w:placeholder>
                <w:temporary/>
                <w:showingPlcHdr/>
                <w15:appearance w15:val="hidden"/>
              </w:sdtPr>
              <w:sdtEndPr/>
              <w:sdtContent>
                <w:r w:rsidR="009035F5">
                  <w:t>Saturday</w:t>
                </w:r>
              </w:sdtContent>
            </w:sdt>
          </w:p>
        </w:tc>
      </w:tr>
      <w:tr w:rsidR="002F6E35" w:rsidRPr="00091B81" w14:paraId="2B6BC20E" w14:textId="77777777" w:rsidTr="002F6E35">
        <w:tc>
          <w:tcPr>
            <w:tcW w:w="2054" w:type="dxa"/>
            <w:tcBorders>
              <w:bottom w:val="nil"/>
            </w:tcBorders>
          </w:tcPr>
          <w:p w14:paraId="6C830258" w14:textId="61C12625" w:rsidR="002F6E35" w:rsidRPr="00091B81" w:rsidRDefault="009035F5">
            <w:pPr>
              <w:pStyle w:val="Dates"/>
              <w:rPr>
                <w:sz w:val="24"/>
                <w:szCs w:val="20"/>
              </w:rPr>
            </w:pP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DocVariable MonthStart \@ dddd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A42F0A">
              <w:rPr>
                <w:sz w:val="24"/>
                <w:szCs w:val="20"/>
              </w:rPr>
              <w:instrText>Tuesday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= "Sunday" 1 ""</w:instrText>
            </w:r>
            <w:r w:rsidRPr="00091B81">
              <w:rPr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8FDEAC4" w14:textId="337E110F" w:rsidR="002F6E35" w:rsidRPr="00091B81" w:rsidRDefault="009035F5">
            <w:pPr>
              <w:pStyle w:val="Dates"/>
              <w:rPr>
                <w:sz w:val="24"/>
                <w:szCs w:val="20"/>
              </w:rPr>
            </w:pP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DocVariable MonthStart \@ dddd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A42F0A">
              <w:rPr>
                <w:sz w:val="24"/>
                <w:szCs w:val="20"/>
              </w:rPr>
              <w:instrText>Tuesday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= "Monday" 1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IF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=A2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A42F0A">
              <w:rPr>
                <w:noProof/>
                <w:sz w:val="24"/>
                <w:szCs w:val="20"/>
              </w:rPr>
              <w:instrText>0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&lt;&gt; 0 </w:instrText>
            </w:r>
            <w:r w:rsidRPr="00091B81">
              <w:rPr>
                <w:sz w:val="24"/>
                <w:szCs w:val="20"/>
              </w:rPr>
              <w:fldChar w:fldCharType="begin"/>
            </w:r>
            <w:r w:rsidRPr="00091B81">
              <w:rPr>
                <w:sz w:val="24"/>
                <w:szCs w:val="20"/>
              </w:rPr>
              <w:instrText xml:space="preserve"> =A2+1 </w:instrText>
            </w:r>
            <w:r w:rsidRPr="00091B81">
              <w:rPr>
                <w:sz w:val="24"/>
                <w:szCs w:val="20"/>
              </w:rPr>
              <w:fldChar w:fldCharType="separate"/>
            </w:r>
            <w:r w:rsidR="0048093E">
              <w:rPr>
                <w:noProof/>
                <w:sz w:val="24"/>
                <w:szCs w:val="20"/>
              </w:rPr>
              <w:instrText>2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instrText xml:space="preserve"> "" </w:instrText>
            </w:r>
            <w:r w:rsidRPr="00091B81">
              <w:rPr>
                <w:sz w:val="24"/>
                <w:szCs w:val="20"/>
              </w:rPr>
              <w:fldChar w:fldCharType="end"/>
            </w:r>
            <w:r w:rsidRPr="00091B81">
              <w:rPr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40246AB2" w14:textId="03B6B067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sz w:val="32"/>
                <w:szCs w:val="24"/>
              </w:rPr>
              <w:instrText>Tuesday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"Tuesday"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=B2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882ED3" w:rsidRPr="00A42F0A">
              <w:rPr>
                <w:noProof/>
                <w:sz w:val="32"/>
                <w:szCs w:val="24"/>
              </w:rPr>
              <w:instrText>0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=B2+1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1195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t>1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501E147E" w14:textId="2F9DAC88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sz w:val="32"/>
                <w:szCs w:val="24"/>
              </w:rPr>
              <w:instrText>Tuesday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"Wednesday"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=C2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1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=C2+1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t>2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2D04F9D8" w14:textId="65B024E6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sz w:val="32"/>
                <w:szCs w:val="24"/>
              </w:rPr>
              <w:instrText>Tuesday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= "Thursday"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=D2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2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=D2+1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t>3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32F1A5AB" w14:textId="420FB474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sz w:val="32"/>
                <w:szCs w:val="24"/>
              </w:rPr>
              <w:instrText>Tuesday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"Friday"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=E2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3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=E2+1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4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4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="00A42F0A"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t>4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14:paraId="7B6D4E8F" w14:textId="3368D123" w:rsidR="002F6E35" w:rsidRPr="00A42F0A" w:rsidRDefault="009035F5">
            <w:pPr>
              <w:pStyle w:val="Dates"/>
              <w:rPr>
                <w:sz w:val="32"/>
                <w:szCs w:val="24"/>
              </w:rPr>
            </w:pP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DocVariable MonthStart \@ dddd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sz w:val="32"/>
                <w:szCs w:val="24"/>
              </w:rPr>
              <w:instrText>Tuesday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= "Saturday" 1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IF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=F2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4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&lt;&gt; 0 </w:instrText>
            </w:r>
            <w:r w:rsidRPr="00A42F0A">
              <w:rPr>
                <w:sz w:val="32"/>
                <w:szCs w:val="24"/>
              </w:rPr>
              <w:fldChar w:fldCharType="begin"/>
            </w:r>
            <w:r w:rsidRPr="00A42F0A">
              <w:rPr>
                <w:sz w:val="32"/>
                <w:szCs w:val="24"/>
              </w:rPr>
              <w:instrText xml:space="preserve"> =F2+1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5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instrText xml:space="preserve"> "" </w:instrText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instrText>5</w:instrText>
            </w:r>
            <w:r w:rsidRPr="00A42F0A">
              <w:rPr>
                <w:sz w:val="32"/>
                <w:szCs w:val="24"/>
              </w:rPr>
              <w:fldChar w:fldCharType="end"/>
            </w:r>
            <w:r w:rsidRPr="00A42F0A">
              <w:rPr>
                <w:sz w:val="32"/>
                <w:szCs w:val="24"/>
              </w:rPr>
              <w:fldChar w:fldCharType="separate"/>
            </w:r>
            <w:r w:rsidR="00A42F0A" w:rsidRPr="00A42F0A">
              <w:rPr>
                <w:noProof/>
                <w:sz w:val="32"/>
                <w:szCs w:val="24"/>
              </w:rPr>
              <w:t>5</w:t>
            </w:r>
            <w:r w:rsidRPr="00A42F0A">
              <w:rPr>
                <w:sz w:val="32"/>
                <w:szCs w:val="24"/>
              </w:rPr>
              <w:fldChar w:fldCharType="end"/>
            </w:r>
          </w:p>
        </w:tc>
      </w:tr>
      <w:tr w:rsidR="008A2467" w:rsidRPr="00A41195" w14:paraId="240DFD6E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006189" w14:textId="72307E2E" w:rsidR="008A2467" w:rsidRPr="00091B81" w:rsidRDefault="008A2467" w:rsidP="008A2467">
            <w:pPr>
              <w:rPr>
                <w:b/>
                <w:bCs/>
                <w:i/>
                <w:iCs/>
                <w:sz w:val="24"/>
                <w:szCs w:val="20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9AAA56E" w14:textId="65467818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992C93" w14:textId="3AF952EC" w:rsidR="008A2467" w:rsidRPr="00A41195" w:rsidRDefault="00A42F0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 xml:space="preserve">8am-5pm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94FE568" w14:textId="1B4DCD1A" w:rsidR="008A2467" w:rsidRPr="00A41195" w:rsidRDefault="00A42F0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 xml:space="preserve">7am-4pm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920B71A" w14:textId="652817F2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71D1EB6" w14:textId="7A23F0F1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 xml:space="preserve">Closed 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33003C9" w14:textId="3A1D3452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</w:tr>
      <w:tr w:rsidR="008A2467" w:rsidRPr="00A41195" w14:paraId="367B8B85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47C01C68" w14:textId="4F45659A" w:rsidR="008A2467" w:rsidRPr="00091B81" w:rsidRDefault="008A2467" w:rsidP="008A2467">
            <w:pPr>
              <w:pStyle w:val="Dates"/>
              <w:rPr>
                <w:b/>
                <w:bCs/>
                <w:i/>
                <w:iCs/>
                <w:sz w:val="24"/>
                <w:szCs w:val="20"/>
              </w:rPr>
            </w:pP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begin"/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instrText xml:space="preserve"> =G2+1 </w:instrText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4"/>
                <w:szCs w:val="20"/>
              </w:rPr>
              <w:t>6</w:t>
            </w:r>
            <w:r w:rsidRPr="00091B81">
              <w:rPr>
                <w:b/>
                <w:bCs/>
                <w:i/>
                <w:iCs/>
                <w:sz w:val="24"/>
                <w:szCs w:val="20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00EAB82" w14:textId="21258EA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7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DD65904" w14:textId="6816CA18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8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321D088" w14:textId="2977C54A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9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349E8B2" w14:textId="726C1C20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10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570AEBB" w14:textId="1CD27A1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11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EEC335F" w14:textId="074B5D5F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12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55439E6E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3CA43626" w14:textId="0D6CF75F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2BE1890" w14:textId="7F80AE93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1C10E19" w14:textId="253C41B4" w:rsidR="008A2467" w:rsidRPr="00A41195" w:rsidRDefault="00A42F0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646C15A" w14:textId="6AD80A99" w:rsidR="008A2467" w:rsidRPr="00A41195" w:rsidRDefault="00A42F0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3749C99" w14:textId="390080AC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BA859A4" w14:textId="5F4DE6AF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483F466" w14:textId="7FB9B573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</w:tr>
      <w:tr w:rsidR="008A2467" w:rsidRPr="00A41195" w14:paraId="3A24579E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1E21D6B4" w14:textId="35EB60D5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=G4+1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13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3366AB8" w14:textId="57E6CDD0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14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A8D895" w14:textId="60A438D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15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D898766" w14:textId="34D9A1EB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16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01C2188" w14:textId="65215E11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17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23F3134" w14:textId="6792A265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18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D4F66B8" w14:textId="10321144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19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14855AF9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F4219C6" w14:textId="1272E84D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5E37E72" w14:textId="279218D0" w:rsidR="008A2467" w:rsidRPr="00A41195" w:rsidRDefault="00A42F0A" w:rsidP="008A2467">
            <w:pPr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376BA20" w14:textId="32CA7BBA" w:rsidR="008A2467" w:rsidRPr="00A41195" w:rsidRDefault="00A42F0A" w:rsidP="008A2467">
            <w:pPr>
              <w:rPr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CCF27E1" w14:textId="420A49D7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39BCCD" w14:textId="6DA72697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0CEB0D" w14:textId="76BE7EA0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6A21ED4" w14:textId="5D4E2EEC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</w:tr>
      <w:tr w:rsidR="008A2467" w:rsidRPr="00A41195" w14:paraId="0065513F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FFBF86" w14:textId="3854BE2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=G6+1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20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6352F2" w14:textId="2D647BA3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=A8+1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21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D71CA89" w14:textId="17BA8A0E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=B8+1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22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1739B39" w14:textId="717EEED9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=C8+1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23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B16AF0D" w14:textId="1CC36756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=D8+1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24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0465B4A" w14:textId="752B339A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=E8+1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25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629105B" w14:textId="41E03C2D" w:rsidR="008A2467" w:rsidRPr="00A41195" w:rsidRDefault="008A2467" w:rsidP="008A2467">
            <w:pPr>
              <w:pStyle w:val="Dates"/>
              <w:rPr>
                <w:b/>
                <w:bCs/>
                <w:i/>
                <w:iCs/>
                <w:sz w:val="28"/>
                <w:szCs w:val="22"/>
              </w:rPr>
            </w:pP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begin"/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instrText xml:space="preserve"> =F8+1 </w:instrTex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separate"/>
            </w:r>
            <w:r w:rsidR="00A42F0A">
              <w:rPr>
                <w:b/>
                <w:bCs/>
                <w:i/>
                <w:iCs/>
                <w:noProof/>
                <w:sz w:val="28"/>
                <w:szCs w:val="22"/>
              </w:rPr>
              <w:t>26</w:t>
            </w:r>
            <w:r w:rsidRPr="00A41195">
              <w:rPr>
                <w:b/>
                <w:bCs/>
                <w:i/>
                <w:iCs/>
                <w:sz w:val="28"/>
                <w:szCs w:val="22"/>
              </w:rPr>
              <w:fldChar w:fldCharType="end"/>
            </w:r>
          </w:p>
        </w:tc>
      </w:tr>
      <w:tr w:rsidR="008A2467" w:rsidRPr="00A41195" w14:paraId="0E566F63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49EA9DBA" w14:textId="1B6B0494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8B1B91F" w14:textId="04198FD0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Closed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517A63D" w14:textId="54BDB548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751530B" w14:textId="0531958F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5EBA183" w14:textId="328944A3" w:rsidR="008A2467" w:rsidRPr="00A41195" w:rsidRDefault="00A42F0A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BA01A99" w14:textId="69BCE8F9" w:rsidR="008A2467" w:rsidRPr="00A41195" w:rsidRDefault="00A42F0A" w:rsidP="008A2467">
            <w:pPr>
              <w:rPr>
                <w:i/>
                <w:i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68292AA8" w14:textId="658D1B04" w:rsidR="008A2467" w:rsidRPr="00A41195" w:rsidRDefault="008A2467" w:rsidP="008A2467">
            <w:pPr>
              <w:rPr>
                <w:b/>
                <w:bCs/>
                <w:i/>
                <w:iCs/>
                <w:sz w:val="28"/>
                <w:szCs w:val="22"/>
              </w:rPr>
            </w:pPr>
          </w:p>
        </w:tc>
      </w:tr>
      <w:tr w:rsidR="008A2467" w:rsidRPr="00A41195" w14:paraId="0E18D37F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4FBE236" w14:textId="24EBBC4D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26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26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=G8+1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t>27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6E2202C3" w14:textId="19254D85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=A10+1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t>28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9D0E82E" w14:textId="48739BCA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=B10+1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t>29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E67F192" w14:textId="6E21DE9A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=C10+1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t>30</w:t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4AB451C" w14:textId="04D199F1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sz w:val="28"/>
                <w:szCs w:val="22"/>
              </w:rPr>
              <w:instrText>30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=D10+1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986F932" w14:textId="06AA9DE6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27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=E10+1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0A12CB95" w14:textId="3C4EB6C2" w:rsidR="008A2467" w:rsidRPr="00A41195" w:rsidRDefault="008A2467" w:rsidP="008A2467">
            <w:pPr>
              <w:pStyle w:val="Dates"/>
              <w:rPr>
                <w:sz w:val="28"/>
                <w:szCs w:val="22"/>
              </w:rPr>
            </w:pP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A42F0A">
              <w:rPr>
                <w:noProof/>
                <w:sz w:val="28"/>
                <w:szCs w:val="22"/>
              </w:rPr>
              <w:instrText>0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= 0,""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IF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28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&lt;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DocVariable MonthEnd \@ d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sz w:val="28"/>
                <w:szCs w:val="22"/>
              </w:rPr>
              <w:instrText>31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 </w:instrText>
            </w:r>
            <w:r w:rsidRPr="00A41195">
              <w:rPr>
                <w:sz w:val="28"/>
                <w:szCs w:val="22"/>
              </w:rPr>
              <w:fldChar w:fldCharType="begin"/>
            </w:r>
            <w:r w:rsidRPr="00A41195">
              <w:rPr>
                <w:sz w:val="28"/>
                <w:szCs w:val="22"/>
              </w:rPr>
              <w:instrText xml:space="preserve"> =F10+1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instrText xml:space="preserve"> "" </w:instrText>
            </w:r>
            <w:r w:rsidRPr="00A41195">
              <w:rPr>
                <w:sz w:val="28"/>
                <w:szCs w:val="22"/>
              </w:rPr>
              <w:fldChar w:fldCharType="separate"/>
            </w:r>
            <w:r w:rsidR="00882ED3">
              <w:rPr>
                <w:noProof/>
                <w:sz w:val="28"/>
                <w:szCs w:val="22"/>
              </w:rPr>
              <w:instrText>29</w:instrText>
            </w:r>
            <w:r w:rsidRPr="00A41195">
              <w:rPr>
                <w:sz w:val="28"/>
                <w:szCs w:val="22"/>
              </w:rPr>
              <w:fldChar w:fldCharType="end"/>
            </w:r>
            <w:r w:rsidRPr="00A41195">
              <w:rPr>
                <w:sz w:val="28"/>
                <w:szCs w:val="22"/>
              </w:rPr>
              <w:fldChar w:fldCharType="end"/>
            </w:r>
          </w:p>
        </w:tc>
      </w:tr>
      <w:tr w:rsidR="008A2467" w:rsidRPr="00A41195" w14:paraId="627FD921" w14:textId="77777777" w:rsidTr="002F6E35">
        <w:trPr>
          <w:trHeight w:hRule="exact" w:val="907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97663BC" w14:textId="715266DB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DDD10C3" w14:textId="000ACB88" w:rsidR="008A2467" w:rsidRPr="00A41195" w:rsidRDefault="00A42F0A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D91781" w14:textId="6DC84E08" w:rsidR="008A2467" w:rsidRPr="00A41195" w:rsidRDefault="00A42F0A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8am-5pm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76783B5" w14:textId="1E798D60" w:rsidR="008A2467" w:rsidRPr="00A41195" w:rsidRDefault="00A42F0A" w:rsidP="008A2467">
            <w:pPr>
              <w:rPr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t>7am-4pm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349A69" w14:textId="33300648" w:rsidR="00435897" w:rsidRPr="00A41195" w:rsidRDefault="0043589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21477F4" w14:textId="546DCF5F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64A7BE5" w14:textId="13B959D7" w:rsidR="008A2467" w:rsidRPr="00A41195" w:rsidRDefault="008A2467" w:rsidP="008A2467">
            <w:pPr>
              <w:rPr>
                <w:sz w:val="28"/>
                <w:szCs w:val="22"/>
              </w:rPr>
            </w:pPr>
          </w:p>
        </w:tc>
      </w:tr>
      <w:tr w:rsidR="008A2467" w14:paraId="60D6DDE1" w14:textId="77777777" w:rsidTr="00091B81">
        <w:trPr>
          <w:trHeight w:val="65"/>
        </w:trPr>
        <w:tc>
          <w:tcPr>
            <w:tcW w:w="2054" w:type="dxa"/>
            <w:tcBorders>
              <w:top w:val="single" w:sz="6" w:space="0" w:color="BFBFBF" w:themeColor="background1" w:themeShade="BF"/>
            </w:tcBorders>
          </w:tcPr>
          <w:p w14:paraId="5DB9B821" w14:textId="41F9EC79" w:rsidR="008A2467" w:rsidRDefault="008A2467" w:rsidP="008A246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 w:rsidR="00A42F0A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882ED3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82ED3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38D9AE78" w14:textId="6A2C21E5" w:rsidR="008A2467" w:rsidRDefault="008A2467" w:rsidP="008A246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A42F0A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882ED3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882ED3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882ED3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882ED3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1206FB54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30E46ECD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467B8B89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0CA4D12D" w14:textId="77777777" w:rsidR="008A2467" w:rsidRDefault="008A2467" w:rsidP="008A2467">
            <w:pPr>
              <w:pStyle w:val="Dates"/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14:paraId="29F96CFD" w14:textId="77777777" w:rsidR="008A2467" w:rsidRDefault="008A2467" w:rsidP="008A2467">
            <w:pPr>
              <w:pStyle w:val="Dates"/>
            </w:pPr>
          </w:p>
        </w:tc>
      </w:tr>
      <w:tr w:rsidR="008A2467" w14:paraId="62C5DF8E" w14:textId="77777777" w:rsidTr="002F6E35">
        <w:trPr>
          <w:trHeight w:hRule="exact" w:val="907"/>
        </w:trPr>
        <w:tc>
          <w:tcPr>
            <w:tcW w:w="2054" w:type="dxa"/>
          </w:tcPr>
          <w:p w14:paraId="2E0AF4E1" w14:textId="48B836EA" w:rsidR="008A2467" w:rsidRDefault="008A2467" w:rsidP="008A2467"/>
        </w:tc>
        <w:tc>
          <w:tcPr>
            <w:tcW w:w="2055" w:type="dxa"/>
          </w:tcPr>
          <w:p w14:paraId="7561240B" w14:textId="5E1F967B" w:rsidR="008A2467" w:rsidRDefault="008A2467" w:rsidP="008A2467"/>
        </w:tc>
        <w:tc>
          <w:tcPr>
            <w:tcW w:w="2055" w:type="dxa"/>
          </w:tcPr>
          <w:p w14:paraId="2AB09EB4" w14:textId="77777777" w:rsidR="008A2467" w:rsidRDefault="008A2467" w:rsidP="008A2467"/>
        </w:tc>
        <w:tc>
          <w:tcPr>
            <w:tcW w:w="2055" w:type="dxa"/>
          </w:tcPr>
          <w:p w14:paraId="54C517A9" w14:textId="77777777" w:rsidR="008A2467" w:rsidRDefault="008A2467" w:rsidP="008A2467"/>
        </w:tc>
        <w:tc>
          <w:tcPr>
            <w:tcW w:w="2055" w:type="dxa"/>
          </w:tcPr>
          <w:p w14:paraId="2829980C" w14:textId="77777777" w:rsidR="008A2467" w:rsidRDefault="008A2467" w:rsidP="008A2467"/>
        </w:tc>
        <w:tc>
          <w:tcPr>
            <w:tcW w:w="2055" w:type="dxa"/>
          </w:tcPr>
          <w:p w14:paraId="5EBABC2E" w14:textId="77777777" w:rsidR="008A2467" w:rsidRDefault="008A2467" w:rsidP="008A2467"/>
        </w:tc>
        <w:tc>
          <w:tcPr>
            <w:tcW w:w="2055" w:type="dxa"/>
          </w:tcPr>
          <w:p w14:paraId="3CD216EA" w14:textId="77777777" w:rsidR="008A2467" w:rsidRDefault="008A2467" w:rsidP="008A2467"/>
        </w:tc>
      </w:tr>
    </w:tbl>
    <w:p w14:paraId="5C1E2E8A" w14:textId="77777777" w:rsidR="002F6E35" w:rsidRDefault="002F6E35"/>
    <w:sectPr w:rsidR="002F6E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679F" w14:textId="77777777" w:rsidR="00DC03E9" w:rsidRDefault="00DC03E9">
      <w:pPr>
        <w:spacing w:before="0" w:after="0"/>
      </w:pPr>
      <w:r>
        <w:separator/>
      </w:r>
    </w:p>
  </w:endnote>
  <w:endnote w:type="continuationSeparator" w:id="0">
    <w:p w14:paraId="58250C8C" w14:textId="77777777" w:rsidR="00DC03E9" w:rsidRDefault="00DC0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717B" w14:textId="77777777" w:rsidR="00DC03E9" w:rsidRDefault="00DC03E9">
      <w:pPr>
        <w:spacing w:before="0" w:after="0"/>
      </w:pPr>
      <w:r>
        <w:separator/>
      </w:r>
    </w:p>
  </w:footnote>
  <w:footnote w:type="continuationSeparator" w:id="0">
    <w:p w14:paraId="2D3D0FD5" w14:textId="77777777" w:rsidR="00DC03E9" w:rsidRDefault="00DC03E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5665936">
    <w:abstractNumId w:val="9"/>
  </w:num>
  <w:num w:numId="2" w16cid:durableId="680932507">
    <w:abstractNumId w:val="7"/>
  </w:num>
  <w:num w:numId="3" w16cid:durableId="1121267768">
    <w:abstractNumId w:val="6"/>
  </w:num>
  <w:num w:numId="4" w16cid:durableId="474491542">
    <w:abstractNumId w:val="5"/>
  </w:num>
  <w:num w:numId="5" w16cid:durableId="770053426">
    <w:abstractNumId w:val="4"/>
  </w:num>
  <w:num w:numId="6" w16cid:durableId="2011104398">
    <w:abstractNumId w:val="8"/>
  </w:num>
  <w:num w:numId="7" w16cid:durableId="1822305939">
    <w:abstractNumId w:val="3"/>
  </w:num>
  <w:num w:numId="8" w16cid:durableId="769206805">
    <w:abstractNumId w:val="2"/>
  </w:num>
  <w:num w:numId="9" w16cid:durableId="1850026934">
    <w:abstractNumId w:val="1"/>
  </w:num>
  <w:num w:numId="10" w16cid:durableId="197089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9/30/2026"/>
    <w:docVar w:name="MonthStart" w:val="9/1/2026"/>
    <w:docVar w:name="ShowDynamicGuides" w:val="1"/>
    <w:docVar w:name="ShowMarginGuides" w:val="0"/>
    <w:docVar w:name="ShowOutlines" w:val="0"/>
    <w:docVar w:name="ShowStaticGuides" w:val="0"/>
  </w:docVars>
  <w:rsids>
    <w:rsidRoot w:val="008006D3"/>
    <w:rsid w:val="0003091D"/>
    <w:rsid w:val="00056814"/>
    <w:rsid w:val="0006779F"/>
    <w:rsid w:val="00075B2E"/>
    <w:rsid w:val="00091B81"/>
    <w:rsid w:val="000A20FE"/>
    <w:rsid w:val="000F19FB"/>
    <w:rsid w:val="000F5A34"/>
    <w:rsid w:val="0011772B"/>
    <w:rsid w:val="00121826"/>
    <w:rsid w:val="00137363"/>
    <w:rsid w:val="00166F34"/>
    <w:rsid w:val="001A3A8D"/>
    <w:rsid w:val="001C5DC3"/>
    <w:rsid w:val="00201D31"/>
    <w:rsid w:val="0027720C"/>
    <w:rsid w:val="002F6E35"/>
    <w:rsid w:val="00346163"/>
    <w:rsid w:val="00354F54"/>
    <w:rsid w:val="003D7DDA"/>
    <w:rsid w:val="00406C2A"/>
    <w:rsid w:val="00435897"/>
    <w:rsid w:val="00454FED"/>
    <w:rsid w:val="0048093E"/>
    <w:rsid w:val="004C5B17"/>
    <w:rsid w:val="005562FE"/>
    <w:rsid w:val="00557989"/>
    <w:rsid w:val="005F6C71"/>
    <w:rsid w:val="00666E85"/>
    <w:rsid w:val="006B11C7"/>
    <w:rsid w:val="007564A4"/>
    <w:rsid w:val="007777B1"/>
    <w:rsid w:val="007A49F2"/>
    <w:rsid w:val="008006D3"/>
    <w:rsid w:val="00874C9A"/>
    <w:rsid w:val="00882ED3"/>
    <w:rsid w:val="00893A97"/>
    <w:rsid w:val="008A2467"/>
    <w:rsid w:val="009035F5"/>
    <w:rsid w:val="00944085"/>
    <w:rsid w:val="00946A27"/>
    <w:rsid w:val="009A0FFF"/>
    <w:rsid w:val="00A24453"/>
    <w:rsid w:val="00A41195"/>
    <w:rsid w:val="00A42F0A"/>
    <w:rsid w:val="00A4654E"/>
    <w:rsid w:val="00A73BBF"/>
    <w:rsid w:val="00A77A1B"/>
    <w:rsid w:val="00A8641D"/>
    <w:rsid w:val="00AB29FA"/>
    <w:rsid w:val="00B70858"/>
    <w:rsid w:val="00B71FD7"/>
    <w:rsid w:val="00B8151A"/>
    <w:rsid w:val="00B85C50"/>
    <w:rsid w:val="00B9663E"/>
    <w:rsid w:val="00BC06D9"/>
    <w:rsid w:val="00C11D39"/>
    <w:rsid w:val="00C71D73"/>
    <w:rsid w:val="00C7735D"/>
    <w:rsid w:val="00CB1C1C"/>
    <w:rsid w:val="00D17693"/>
    <w:rsid w:val="00DC03E9"/>
    <w:rsid w:val="00DE6C1E"/>
    <w:rsid w:val="00DF051F"/>
    <w:rsid w:val="00DF32DE"/>
    <w:rsid w:val="00E02644"/>
    <w:rsid w:val="00E54E11"/>
    <w:rsid w:val="00EA1691"/>
    <w:rsid w:val="00EB320B"/>
    <w:rsid w:val="00F4163E"/>
    <w:rsid w:val="00FA21CA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4F846B"/>
  <w15:docId w15:val="{0C59873B-64C5-4B9D-83E6-E467B9F4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1C7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4F81BD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4061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2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12EEC809964F348B37D0A691FB3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14E8A-6AC8-4E4C-B2EE-72D662993FA9}"/>
      </w:docPartPr>
      <w:docPartBody>
        <w:p w:rsidR="00377C76" w:rsidRDefault="00377C76">
          <w:pPr>
            <w:pStyle w:val="F612EEC809964F348B37D0A691FB3EE3"/>
          </w:pPr>
          <w:r>
            <w:t>Sunday</w:t>
          </w:r>
        </w:p>
      </w:docPartBody>
    </w:docPart>
    <w:docPart>
      <w:docPartPr>
        <w:name w:val="AC419D7844794B2DAB02E7C385A3B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624C9-6FDD-43BC-B9B2-C2953DBAE63C}"/>
      </w:docPartPr>
      <w:docPartBody>
        <w:p w:rsidR="00377C76" w:rsidRDefault="00377C76">
          <w:pPr>
            <w:pStyle w:val="AC419D7844794B2DAB02E7C385A3BF3E"/>
          </w:pPr>
          <w:r>
            <w:t>Monday</w:t>
          </w:r>
        </w:p>
      </w:docPartBody>
    </w:docPart>
    <w:docPart>
      <w:docPartPr>
        <w:name w:val="D1F65832E13240ADA614A553EAFD9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A8CD7-F934-4B3C-925F-FC5E50CBE9E6}"/>
      </w:docPartPr>
      <w:docPartBody>
        <w:p w:rsidR="00377C76" w:rsidRDefault="00377C76">
          <w:pPr>
            <w:pStyle w:val="D1F65832E13240ADA614A553EAFD991D"/>
          </w:pPr>
          <w:r>
            <w:t>Tuesday</w:t>
          </w:r>
        </w:p>
      </w:docPartBody>
    </w:docPart>
    <w:docPart>
      <w:docPartPr>
        <w:name w:val="F030A4409FFF46FD8A8D86783FA1B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32AA4-8F81-4D26-A6D8-258984406DD2}"/>
      </w:docPartPr>
      <w:docPartBody>
        <w:p w:rsidR="00377C76" w:rsidRDefault="00377C76">
          <w:pPr>
            <w:pStyle w:val="F030A4409FFF46FD8A8D86783FA1B444"/>
          </w:pPr>
          <w:r>
            <w:t>Wednesday</w:t>
          </w:r>
        </w:p>
      </w:docPartBody>
    </w:docPart>
    <w:docPart>
      <w:docPartPr>
        <w:name w:val="DC409F8C5C7549CFB09DEC457073E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30A02-C478-4BF8-AE0D-FDC0E893AB6E}"/>
      </w:docPartPr>
      <w:docPartBody>
        <w:p w:rsidR="00377C76" w:rsidRDefault="00377C76">
          <w:pPr>
            <w:pStyle w:val="DC409F8C5C7549CFB09DEC457073E222"/>
          </w:pPr>
          <w:r>
            <w:t>Thursday</w:t>
          </w:r>
        </w:p>
      </w:docPartBody>
    </w:docPart>
    <w:docPart>
      <w:docPartPr>
        <w:name w:val="CCF014905B1C4D258DB5A093B957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9333F-75C1-4BEA-BE15-E2DB33A8A392}"/>
      </w:docPartPr>
      <w:docPartBody>
        <w:p w:rsidR="00377C76" w:rsidRDefault="00377C76">
          <w:pPr>
            <w:pStyle w:val="CCF014905B1C4D258DB5A093B95726B4"/>
          </w:pPr>
          <w:r>
            <w:t>Friday</w:t>
          </w:r>
        </w:p>
      </w:docPartBody>
    </w:docPart>
    <w:docPart>
      <w:docPartPr>
        <w:name w:val="41C41DADD82D4F248993E6B58A398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56E0A-5BCE-41A2-B862-689E9214A0C2}"/>
      </w:docPartPr>
      <w:docPartBody>
        <w:p w:rsidR="00377C76" w:rsidRDefault="00377C76">
          <w:pPr>
            <w:pStyle w:val="41C41DADD82D4F248993E6B58A3981C4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76"/>
    <w:rsid w:val="000A0309"/>
    <w:rsid w:val="000F19FB"/>
    <w:rsid w:val="000F5A34"/>
    <w:rsid w:val="00137363"/>
    <w:rsid w:val="001870DB"/>
    <w:rsid w:val="00346163"/>
    <w:rsid w:val="00377C76"/>
    <w:rsid w:val="005F576E"/>
    <w:rsid w:val="0076362A"/>
    <w:rsid w:val="00A77A1B"/>
    <w:rsid w:val="00B71FD7"/>
    <w:rsid w:val="00B85C50"/>
    <w:rsid w:val="00E567CD"/>
    <w:rsid w:val="00F137A0"/>
    <w:rsid w:val="00F4163E"/>
    <w:rsid w:val="00F7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12EEC809964F348B37D0A691FB3EE3">
    <w:name w:val="F612EEC809964F348B37D0A691FB3EE3"/>
  </w:style>
  <w:style w:type="paragraph" w:customStyle="1" w:styleId="AC419D7844794B2DAB02E7C385A3BF3E">
    <w:name w:val="AC419D7844794B2DAB02E7C385A3BF3E"/>
  </w:style>
  <w:style w:type="paragraph" w:customStyle="1" w:styleId="D1F65832E13240ADA614A553EAFD991D">
    <w:name w:val="D1F65832E13240ADA614A553EAFD991D"/>
  </w:style>
  <w:style w:type="paragraph" w:customStyle="1" w:styleId="F030A4409FFF46FD8A8D86783FA1B444">
    <w:name w:val="F030A4409FFF46FD8A8D86783FA1B444"/>
  </w:style>
  <w:style w:type="paragraph" w:customStyle="1" w:styleId="DC409F8C5C7549CFB09DEC457073E222">
    <w:name w:val="DC409F8C5C7549CFB09DEC457073E222"/>
  </w:style>
  <w:style w:type="paragraph" w:customStyle="1" w:styleId="CCF014905B1C4D258DB5A093B95726B4">
    <w:name w:val="CCF014905B1C4D258DB5A093B95726B4"/>
  </w:style>
  <w:style w:type="paragraph" w:customStyle="1" w:styleId="41C41DADD82D4F248993E6B58A3981C4">
    <w:name w:val="41C41DADD82D4F248993E6B58A3981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3</TotalTime>
  <Pages>2</Pages>
  <Words>576</Words>
  <Characters>1682</Characters>
  <Application>Microsoft Office Word</Application>
  <DocSecurity>0</DocSecurity>
  <Lines>1682</Lines>
  <Paragraphs>752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 2</dc:creator>
  <cp:keywords/>
  <dc:description/>
  <cp:lastModifiedBy>Office</cp:lastModifiedBy>
  <cp:revision>2</cp:revision>
  <dcterms:created xsi:type="dcterms:W3CDTF">2026-08-19T17:42:00Z</dcterms:created>
  <dcterms:modified xsi:type="dcterms:W3CDTF">2026-08-19T17:42:00Z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